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Default Extension="png" ContentType="image/png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header11.xml" ContentType="application/vnd.openxmlformats-officedocument.wordprocessingml.header+xml"/>
  <Override PartName="/word/footer7.xml" ContentType="application/vnd.openxmlformats-officedocument.wordprocessingml.footer+xml"/>
  <Override PartName="/word/header12.xml" ContentType="application/vnd.openxmlformats-officedocument.wordprocessingml.header+xml"/>
  <Override PartName="/word/footer8.xml" ContentType="application/vnd.openxmlformats-officedocument.wordprocessingml.footer+xml"/>
  <Override PartName="/word/header1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2.150pt;height:376.2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1560" w:bottom="280" w:left="1600" w:right="168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985" w:right="2965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Давид</w:t>
      </w:r>
      <w:r>
        <w:rPr>
          <w:rFonts w:ascii="Arial" w:hAnsi="Arial" w:cs="Arial" w:eastAsia="Arial"/>
          <w:sz w:val="28"/>
          <w:szCs w:val="28"/>
          <w:spacing w:val="69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99"/>
          <w:b/>
          <w:bCs/>
        </w:rPr>
        <w:t>Ливин</w:t>
      </w:r>
      <w:r>
        <w:rPr>
          <w:rFonts w:ascii="Arial" w:hAnsi="Arial" w:cs="Arial" w:eastAsia="Arial"/>
          <w:sz w:val="28"/>
          <w:szCs w:val="28"/>
          <w:spacing w:val="-4"/>
          <w:w w:val="99"/>
          <w:b/>
          <w:bCs/>
        </w:rPr>
        <w:t>г</w:t>
      </w:r>
      <w:r>
        <w:rPr>
          <w:rFonts w:ascii="Arial" w:hAnsi="Arial" w:cs="Arial" w:eastAsia="Arial"/>
          <w:sz w:val="28"/>
          <w:szCs w:val="28"/>
          <w:spacing w:val="0"/>
          <w:w w:val="99"/>
          <w:b/>
          <w:bCs/>
        </w:rPr>
        <w:t>с</w:t>
      </w:r>
      <w:r>
        <w:rPr>
          <w:rFonts w:ascii="Arial" w:hAnsi="Arial" w:cs="Arial" w:eastAsia="Arial"/>
          <w:sz w:val="28"/>
          <w:szCs w:val="28"/>
          <w:spacing w:val="-4"/>
          <w:w w:val="99"/>
          <w:b/>
          <w:bCs/>
        </w:rPr>
        <w:t>т</w:t>
      </w:r>
      <w:r>
        <w:rPr>
          <w:rFonts w:ascii="Arial" w:hAnsi="Arial" w:cs="Arial" w:eastAsia="Arial"/>
          <w:sz w:val="28"/>
          <w:szCs w:val="28"/>
          <w:spacing w:val="0"/>
          <w:w w:val="99"/>
          <w:b/>
          <w:bCs/>
        </w:rPr>
        <w:t>он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7" w:after="0" w:line="240" w:lineRule="auto"/>
        <w:ind w:left="1268" w:right="1248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Дневники</w:t>
      </w:r>
      <w:r>
        <w:rPr>
          <w:rFonts w:ascii="Arial" w:hAnsi="Arial" w:cs="Arial" w:eastAsia="Arial"/>
          <w:sz w:val="36"/>
          <w:szCs w:val="36"/>
          <w:spacing w:val="-17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исс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л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едо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в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ателя</w:t>
      </w:r>
      <w:r>
        <w:rPr>
          <w:rFonts w:ascii="Arial" w:hAnsi="Arial" w:cs="Arial" w:eastAsia="Arial"/>
          <w:sz w:val="36"/>
          <w:szCs w:val="36"/>
          <w:spacing w:val="-27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Африки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21" w:after="0" w:line="240" w:lineRule="auto"/>
        <w:ind w:left="1994" w:right="1974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Серия</w:t>
      </w:r>
      <w:r>
        <w:rPr>
          <w:rFonts w:ascii="Arial" w:hAnsi="Arial" w:cs="Arial" w:eastAsia="Arial"/>
          <w:sz w:val="32"/>
          <w:szCs w:val="32"/>
          <w:spacing w:val="-9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«В</w:t>
      </w:r>
      <w:r>
        <w:rPr>
          <w:rFonts w:ascii="Arial" w:hAnsi="Arial" w:cs="Arial" w:eastAsia="Arial"/>
          <w:sz w:val="32"/>
          <w:szCs w:val="32"/>
          <w:spacing w:val="-11"/>
          <w:w w:val="100"/>
        </w:rPr>
        <w:t>е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ликие</w:t>
      </w:r>
      <w:r>
        <w:rPr>
          <w:rFonts w:ascii="Arial" w:hAnsi="Arial" w:cs="Arial" w:eastAsia="Arial"/>
          <w:sz w:val="32"/>
          <w:szCs w:val="32"/>
          <w:spacing w:val="-14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99"/>
        </w:rPr>
        <w:t>пу</w:t>
      </w:r>
      <w:r>
        <w:rPr>
          <w:rFonts w:ascii="Arial" w:hAnsi="Arial" w:cs="Arial" w:eastAsia="Arial"/>
          <w:sz w:val="32"/>
          <w:szCs w:val="32"/>
          <w:spacing w:val="-4"/>
          <w:w w:val="99"/>
        </w:rPr>
        <w:t>т</w:t>
      </w:r>
      <w:r>
        <w:rPr>
          <w:rFonts w:ascii="Arial" w:hAnsi="Arial" w:cs="Arial" w:eastAsia="Arial"/>
          <w:sz w:val="32"/>
          <w:szCs w:val="32"/>
          <w:spacing w:val="0"/>
          <w:w w:val="99"/>
        </w:rPr>
        <w:t>ешествия»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81"/>
        <w:jc w:val="right"/>
        <w:rPr>
          <w:rFonts w:ascii="Arial" w:hAnsi="Arial" w:cs="Arial" w:eastAsia="Arial"/>
          <w:sz w:val="18"/>
          <w:szCs w:val="18"/>
        </w:rPr>
      </w:pPr>
      <w:rPr/>
      <w:hyperlink r:id="rId6">
        <w:r>
          <w:rPr>
            <w:rFonts w:ascii="Arial" w:hAnsi="Arial" w:cs="Arial" w:eastAsia="Arial"/>
            <w:sz w:val="18"/>
            <w:szCs w:val="18"/>
            <w:w w:val="99"/>
            <w:i/>
          </w:rPr>
          <w:t>http://ww</w:t>
        </w:r>
        <w:r>
          <w:rPr>
            <w:rFonts w:ascii="Arial" w:hAnsi="Arial" w:cs="Arial" w:eastAsia="Arial"/>
            <w:sz w:val="18"/>
            <w:szCs w:val="18"/>
            <w:spacing w:val="-10"/>
            <w:w w:val="99"/>
            <w:i/>
          </w:rPr>
          <w:t>w</w:t>
        </w:r>
        <w:r>
          <w:rPr>
            <w:rFonts w:ascii="Arial" w:hAnsi="Arial" w:cs="Arial" w:eastAsia="Arial"/>
            <w:sz w:val="18"/>
            <w:szCs w:val="18"/>
            <w:spacing w:val="0"/>
            <w:w w:val="99"/>
            <w:i/>
          </w:rPr>
          <w:t>.litres.ru/pages/biblio_book/?art=9363</w:t>
        </w:r>
        <w:r>
          <w:rPr>
            <w:rFonts w:ascii="Arial" w:hAnsi="Arial" w:cs="Arial" w:eastAsia="Arial"/>
            <w:sz w:val="18"/>
            <w:szCs w:val="18"/>
            <w:spacing w:val="-13"/>
            <w:w w:val="99"/>
            <w:i/>
          </w:rPr>
          <w:t>1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  <w:i/>
          </w:rPr>
          <w:t>17</w:t>
        </w:r>
        <w:r>
          <w:rPr>
            <w:rFonts w:ascii="Arial" w:hAnsi="Arial" w:cs="Arial" w:eastAsia="Arial"/>
            <w:sz w:val="18"/>
            <w:szCs w:val="18"/>
            <w:spacing w:val="0"/>
            <w:w w:val="100"/>
          </w:rPr>
        </w:r>
      </w:hyperlink>
    </w:p>
    <w:p>
      <w:pPr>
        <w:spacing w:before="9" w:after="0" w:line="240" w:lineRule="auto"/>
        <w:ind w:right="81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Дневники</w:t>
      </w:r>
      <w:r>
        <w:rPr>
          <w:rFonts w:ascii="Arial" w:hAnsi="Arial" w:cs="Arial" w:eastAsia="Arial"/>
          <w:sz w:val="18"/>
          <w:szCs w:val="18"/>
          <w:spacing w:val="-8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иссл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е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до</w:t>
      </w:r>
      <w:r>
        <w:rPr>
          <w:rFonts w:ascii="Arial" w:hAnsi="Arial" w:cs="Arial" w:eastAsia="Arial"/>
          <w:sz w:val="18"/>
          <w:szCs w:val="18"/>
          <w:spacing w:val="-4"/>
          <w:w w:val="100"/>
          <w:i/>
        </w:rPr>
        <w:t>в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ат</w:t>
      </w:r>
      <w:r>
        <w:rPr>
          <w:rFonts w:ascii="Arial" w:hAnsi="Arial" w:cs="Arial" w:eastAsia="Arial"/>
          <w:sz w:val="18"/>
          <w:szCs w:val="18"/>
          <w:spacing w:val="-6"/>
          <w:w w:val="100"/>
          <w:i/>
        </w:rPr>
        <w:t>е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ля</w:t>
      </w:r>
      <w:r>
        <w:rPr>
          <w:rFonts w:ascii="Arial" w:hAnsi="Arial" w:cs="Arial" w:eastAsia="Arial"/>
          <w:sz w:val="18"/>
          <w:szCs w:val="18"/>
          <w:spacing w:val="-10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А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фрики:</w:t>
      </w:r>
      <w:r>
        <w:rPr>
          <w:rFonts w:ascii="Arial" w:hAnsi="Arial" w:cs="Arial" w:eastAsia="Arial"/>
          <w:sz w:val="18"/>
          <w:szCs w:val="18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Э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К</w:t>
      </w:r>
      <w:r>
        <w:rPr>
          <w:rFonts w:ascii="Arial" w:hAnsi="Arial" w:cs="Arial" w:eastAsia="Arial"/>
          <w:sz w:val="18"/>
          <w:szCs w:val="18"/>
          <w:spacing w:val="-2"/>
          <w:w w:val="100"/>
          <w:i/>
        </w:rPr>
        <w:t>С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МО;</w:t>
      </w:r>
      <w:r>
        <w:rPr>
          <w:rFonts w:ascii="Arial" w:hAnsi="Arial" w:cs="Arial" w:eastAsia="Arial"/>
          <w:sz w:val="18"/>
          <w:szCs w:val="18"/>
          <w:spacing w:val="-6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Моск</w:t>
      </w:r>
      <w:r>
        <w:rPr>
          <w:rFonts w:ascii="Arial" w:hAnsi="Arial" w:cs="Arial" w:eastAsia="Arial"/>
          <w:sz w:val="18"/>
          <w:szCs w:val="18"/>
          <w:spacing w:val="-4"/>
          <w:w w:val="100"/>
          <w:i/>
        </w:rPr>
        <w:t>в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а;</w:t>
      </w:r>
      <w:r>
        <w:rPr>
          <w:rFonts w:ascii="Arial" w:hAnsi="Arial" w:cs="Arial" w:eastAsia="Arial"/>
          <w:sz w:val="18"/>
          <w:szCs w:val="18"/>
          <w:spacing w:val="-7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2014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9" w:after="0" w:line="240" w:lineRule="auto"/>
        <w:ind w:right="81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ISBN</w:t>
      </w:r>
      <w:r>
        <w:rPr>
          <w:rFonts w:ascii="Arial" w:hAnsi="Arial" w:cs="Arial" w:eastAsia="Arial"/>
          <w:sz w:val="18"/>
          <w:szCs w:val="18"/>
          <w:spacing w:val="-4"/>
          <w:w w:val="100"/>
          <w:i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0"/>
          <w:i/>
        </w:rPr>
        <w:t>978-5-699-48587-1</w:t>
      </w:r>
      <w:r>
        <w:rPr>
          <w:rFonts w:ascii="Arial" w:hAnsi="Arial" w:cs="Arial" w:eastAsia="Arial"/>
          <w:sz w:val="18"/>
          <w:szCs w:val="1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670" w:right="3650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99"/>
          <w:b/>
          <w:bCs/>
        </w:rPr>
        <w:t>Анн</w:t>
      </w:r>
      <w:r>
        <w:rPr>
          <w:rFonts w:ascii="Arial" w:hAnsi="Arial" w:cs="Arial" w:eastAsia="Arial"/>
          <w:sz w:val="24"/>
          <w:szCs w:val="24"/>
          <w:spacing w:val="-6"/>
          <w:w w:val="99"/>
          <w:b/>
          <w:bCs/>
        </w:rPr>
        <w:t>о</w:t>
      </w:r>
      <w:r>
        <w:rPr>
          <w:rFonts w:ascii="Arial" w:hAnsi="Arial" w:cs="Arial" w:eastAsia="Arial"/>
          <w:sz w:val="24"/>
          <w:szCs w:val="24"/>
          <w:spacing w:val="0"/>
          <w:w w:val="99"/>
          <w:b/>
          <w:bCs/>
        </w:rPr>
        <w:t>тация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5" w:after="0" w:line="250" w:lineRule="auto"/>
        <w:ind w:left="101" w:right="46" w:firstLine="5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Произнося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чное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фри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а,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мы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споминаем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славное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имя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Давида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Ливин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она</w:t>
      </w:r>
      <w:r>
        <w:rPr>
          <w:rFonts w:ascii="Arial" w:hAnsi="Arial" w:cs="Arial" w:eastAsia="Arial"/>
          <w:sz w:val="20"/>
          <w:szCs w:val="20"/>
          <w:spacing w:val="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(1813–1873)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ш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ландс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а,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христианс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миссионера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омимо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ешест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енни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а.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оем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знамени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манифес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1853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опр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ое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жизненное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ак: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«Я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ткрою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фри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или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погибн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».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Сбы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ось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увы!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ое.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50" w:lineRule="auto"/>
        <w:ind w:left="101" w:right="46" w:firstLine="5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об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щ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ей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жности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Ливин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тил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на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осу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щ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ест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ление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оей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чты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32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есть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чти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три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зрос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ой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жизни.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Пре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льшей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частью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пеш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000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(!)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тров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чер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ж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оры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Центральной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Южной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фрики,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числе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ершил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еспримерный</w:t>
      </w:r>
      <w:r>
        <w:rPr>
          <w:rFonts w:ascii="Arial" w:hAnsi="Arial" w:cs="Arial" w:eastAsia="Arial"/>
          <w:sz w:val="20"/>
          <w:szCs w:val="20"/>
          <w:spacing w:val="-16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трансафри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анский</w:t>
      </w:r>
      <w:r>
        <w:rPr>
          <w:rFonts w:ascii="Arial" w:hAnsi="Arial" w:cs="Arial" w:eastAsia="Arial"/>
          <w:sz w:val="20"/>
          <w:szCs w:val="20"/>
          <w:spacing w:val="-16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пер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х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9"/>
        </w:rPr>
        <w:t>А</w:t>
      </w:r>
      <w:r>
        <w:rPr>
          <w:rFonts w:ascii="Arial" w:hAnsi="Arial" w:cs="Arial" w:eastAsia="Arial"/>
          <w:sz w:val="20"/>
          <w:szCs w:val="20"/>
          <w:spacing w:val="-4"/>
          <w:w w:val="99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лантичес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о</w:t>
      </w:r>
      <w:r>
        <w:rPr>
          <w:rFonts w:ascii="Arial" w:hAnsi="Arial" w:cs="Arial" w:eastAsia="Arial"/>
          <w:sz w:val="20"/>
          <w:szCs w:val="20"/>
          <w:spacing w:val="-4"/>
          <w:w w:val="99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о</w:t>
      </w:r>
      <w:r>
        <w:rPr>
          <w:rFonts w:ascii="Arial" w:hAnsi="Arial" w:cs="Arial" w:eastAsia="Arial"/>
          <w:sz w:val="20"/>
          <w:szCs w:val="20"/>
          <w:spacing w:val="-14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Индийс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о</w:t>
      </w:r>
      <w:r>
        <w:rPr>
          <w:rFonts w:ascii="Arial" w:hAnsi="Arial" w:cs="Arial" w:eastAsia="Arial"/>
          <w:sz w:val="20"/>
          <w:szCs w:val="20"/>
          <w:spacing w:val="-4"/>
          <w:w w:val="99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о</w:t>
      </w:r>
      <w:r>
        <w:rPr>
          <w:rFonts w:ascii="Arial" w:hAnsi="Arial" w:cs="Arial" w:eastAsia="Arial"/>
          <w:sz w:val="20"/>
          <w:szCs w:val="20"/>
          <w:spacing w:val="-15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о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еана,</w:t>
      </w:r>
      <w:r>
        <w:rPr>
          <w:rFonts w:ascii="Arial" w:hAnsi="Arial" w:cs="Arial" w:eastAsia="Arial"/>
          <w:sz w:val="20"/>
          <w:szCs w:val="20"/>
          <w:spacing w:val="-16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ткрыл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упнейший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мире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допад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ория,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иссл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ал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ассейн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м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зи,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ис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оки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Нила…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Ко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пропал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ях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Черно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онтинен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на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поиски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были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сна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яжены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ср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нес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ль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э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диций.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чливый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амери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анский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тчик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енли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тыс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ал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льно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Ливин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она,</w:t>
      </w:r>
      <w:r>
        <w:rPr>
          <w:rFonts w:ascii="Arial" w:hAnsi="Arial" w:cs="Arial" w:eastAsia="Arial"/>
          <w:sz w:val="20"/>
          <w:szCs w:val="20"/>
          <w:spacing w:val="2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есь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мир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хн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легчением.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сам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енри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енли</w:t>
      </w:r>
      <w:r>
        <w:rPr>
          <w:rFonts w:ascii="Arial" w:hAnsi="Arial" w:cs="Arial" w:eastAsia="Arial"/>
          <w:sz w:val="20"/>
          <w:szCs w:val="20"/>
          <w:spacing w:val="2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не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ль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прославился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э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ой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«на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х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ой»,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выдающимся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иссл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лем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фрики.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50" w:lineRule="auto"/>
        <w:ind w:left="101" w:right="46" w:firstLine="5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«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легче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ерш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ть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ешествие,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чем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описы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ть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о».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Ливин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знал,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орит: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1857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книгу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«Пу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ешествия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иссл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ание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миссионера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Южной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фри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е».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Она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ут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же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ошлась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тиражом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70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000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э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емпляров,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заняв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ории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льс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ла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ое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же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выдаю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щ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ееся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мес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о,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ак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ории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9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еографических</w:t>
      </w:r>
      <w:r>
        <w:rPr>
          <w:rFonts w:ascii="Arial" w:hAnsi="Arial" w:cs="Arial" w:eastAsia="Arial"/>
          <w:sz w:val="20"/>
          <w:szCs w:val="20"/>
          <w:spacing w:val="-8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ткрытий.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50" w:lineRule="auto"/>
        <w:ind w:left="101" w:right="46" w:firstLine="5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ликий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пер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опр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х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дец,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пересекший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Черный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онтинент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запада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на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ок,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Ливин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был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жде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се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выдаю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щ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ейся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личностью.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х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дил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оих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овременни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ллег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ак,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ак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ткрытый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им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допад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ория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х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дит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угие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допады.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чти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тр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ть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рис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я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жизнью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неиз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данных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афри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анских</w:t>
      </w:r>
      <w:r>
        <w:rPr>
          <w:rFonts w:ascii="Arial" w:hAnsi="Arial" w:cs="Arial" w:eastAsia="Arial"/>
          <w:sz w:val="20"/>
          <w:szCs w:val="20"/>
          <w:spacing w:val="-1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ях,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зал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об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э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прос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о: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«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учшая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арантия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опасности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ойное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дение».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50" w:lineRule="auto"/>
        <w:ind w:left="101" w:right="46" w:firstLine="5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фри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анцы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любили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«В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Ль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ак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они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зы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али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Ливин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она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за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их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понимал,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ажал,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защищал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раб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ов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ц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не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маны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ал.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Просла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ленный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иссл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ль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фрики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омимый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миссионер,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нес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дух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христианст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христиане-раб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овцы</w:t>
      </w:r>
      <w:r>
        <w:rPr>
          <w:rFonts w:ascii="Arial" w:hAnsi="Arial" w:cs="Arial" w:eastAsia="Arial"/>
          <w:sz w:val="20"/>
          <w:szCs w:val="20"/>
          <w:spacing w:val="-2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принесли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мрак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тчаяние.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50" w:lineRule="auto"/>
        <w:ind w:left="101" w:right="46" w:firstLine="5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ним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жили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яли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жди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местных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племен.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фри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се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ц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бы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х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оронено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ам,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мер.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альзамиро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анное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бы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лено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обри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анию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погр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ено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Вестминс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ерс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аб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ст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сп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стя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чти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после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сме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ти.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надгробии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выс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чены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«Перенесенный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ерными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ами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чер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сушу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море,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ся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десь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Давид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Ливин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он,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миссионер,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ешест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енник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чест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а».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</w:t>
      </w:r>
      <w:r>
        <w:rPr>
          <w:rFonts w:ascii="Arial" w:hAnsi="Arial" w:cs="Arial" w:eastAsia="Arial"/>
          <w:sz w:val="20"/>
          <w:szCs w:val="20"/>
          <w:spacing w:val="5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были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оп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аны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«Посл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дние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дневники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Давида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Ливин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она».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Они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щ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лучше,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чем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прижизненные</w:t>
      </w:r>
      <w:r>
        <w:rPr>
          <w:rFonts w:ascii="Arial" w:hAnsi="Arial" w:cs="Arial" w:eastAsia="Arial"/>
          <w:sz w:val="20"/>
          <w:szCs w:val="20"/>
          <w:spacing w:val="-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книги,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пер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ю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дух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эп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хи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личность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ора,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щ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лнее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описы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ю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время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мес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фри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1860-х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дов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сем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ее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трагичес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ор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лепии.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Дневник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посл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дне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ешествия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Ливин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она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э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тч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ущих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обытиях,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дробная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обиография,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послес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овие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ой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дь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50" w:lineRule="auto"/>
        <w:ind w:left="101" w:right="46" w:firstLine="56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7"/>
          <w:w w:val="100"/>
        </w:rPr>
        <w:t>Э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тронная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ация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посл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дних</w:t>
      </w:r>
      <w:r>
        <w:rPr>
          <w:rFonts w:ascii="Arial" w:hAnsi="Arial" w:cs="Arial" w:eastAsia="Arial"/>
          <w:sz w:val="20"/>
          <w:szCs w:val="20"/>
          <w:spacing w:val="2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дневни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ов</w:t>
      </w:r>
      <w:r>
        <w:rPr>
          <w:rFonts w:ascii="Arial" w:hAnsi="Arial" w:cs="Arial" w:eastAsia="Arial"/>
          <w:sz w:val="20"/>
          <w:szCs w:val="20"/>
          <w:spacing w:val="3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Давида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Ливин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она</w:t>
      </w:r>
      <w:r>
        <w:rPr>
          <w:rFonts w:ascii="Arial" w:hAnsi="Arial" w:cs="Arial" w:eastAsia="Arial"/>
          <w:sz w:val="20"/>
          <w:szCs w:val="20"/>
          <w:spacing w:val="3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ю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ча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3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сты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мажной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книги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овый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иллюстр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тивный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ериал.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Но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для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истинных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ц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ени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лей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э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люзивных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даний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мы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дла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аем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чную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лассичес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ую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книг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мажное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дание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оформлено: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нем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лее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250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иллюстраций,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числе</w:t>
      </w:r>
      <w:r>
        <w:rPr>
          <w:rFonts w:ascii="Arial" w:hAnsi="Arial" w:cs="Arial" w:eastAsia="Arial"/>
          <w:sz w:val="20"/>
          <w:szCs w:val="20"/>
          <w:spacing w:val="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дчайших.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дание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нап</w:t>
      </w:r>
      <w:r>
        <w:rPr>
          <w:rFonts w:ascii="Arial" w:hAnsi="Arial" w:cs="Arial" w:eastAsia="Arial"/>
          <w:sz w:val="20"/>
          <w:szCs w:val="20"/>
          <w:spacing w:val="-7"/>
          <w:w w:val="99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ч</w:t>
      </w:r>
      <w:r>
        <w:rPr>
          <w:rFonts w:ascii="Arial" w:hAnsi="Arial" w:cs="Arial" w:eastAsia="Arial"/>
          <w:sz w:val="20"/>
          <w:szCs w:val="20"/>
          <w:spacing w:val="-4"/>
          <w:w w:val="99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ано</w:t>
      </w:r>
      <w:r>
        <w:rPr>
          <w:rFonts w:ascii="Arial" w:hAnsi="Arial" w:cs="Arial" w:eastAsia="Arial"/>
          <w:sz w:val="20"/>
          <w:szCs w:val="20"/>
          <w:spacing w:val="-12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на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прекрасной</w:t>
      </w:r>
      <w:r>
        <w:rPr>
          <w:rFonts w:ascii="Arial" w:hAnsi="Arial" w:cs="Arial" w:eastAsia="Arial"/>
          <w:sz w:val="20"/>
          <w:szCs w:val="20"/>
          <w:spacing w:val="-16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офс</w:t>
      </w:r>
      <w:r>
        <w:rPr>
          <w:rFonts w:ascii="Arial" w:hAnsi="Arial" w:cs="Arial" w:eastAsia="Arial"/>
          <w:sz w:val="20"/>
          <w:szCs w:val="20"/>
          <w:spacing w:val="-7"/>
          <w:w w:val="99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тной</w:t>
      </w:r>
      <w:r>
        <w:rPr>
          <w:rFonts w:ascii="Arial" w:hAnsi="Arial" w:cs="Arial" w:eastAsia="Arial"/>
          <w:sz w:val="20"/>
          <w:szCs w:val="20"/>
          <w:spacing w:val="-17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99"/>
        </w:rPr>
        <w:t>б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ма</w:t>
      </w:r>
      <w:r>
        <w:rPr>
          <w:rFonts w:ascii="Arial" w:hAnsi="Arial" w:cs="Arial" w:eastAsia="Arial"/>
          <w:sz w:val="20"/>
          <w:szCs w:val="20"/>
          <w:spacing w:val="-4"/>
          <w:w w:val="99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е.</w:t>
      </w:r>
      <w:r>
        <w:rPr>
          <w:rFonts w:ascii="Arial" w:hAnsi="Arial" w:cs="Arial" w:eastAsia="Arial"/>
          <w:sz w:val="20"/>
          <w:szCs w:val="20"/>
          <w:spacing w:val="-16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По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ст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-2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р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знообр</w:t>
      </w:r>
      <w:r>
        <w:rPr>
          <w:rFonts w:ascii="Arial" w:hAnsi="Arial" w:cs="Arial" w:eastAsia="Arial"/>
          <w:sz w:val="20"/>
          <w:szCs w:val="20"/>
          <w:spacing w:val="-2"/>
          <w:w w:val="99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зию</w:t>
      </w:r>
      <w:r>
        <w:rPr>
          <w:rFonts w:ascii="Arial" w:hAnsi="Arial" w:cs="Arial" w:eastAsia="Arial"/>
          <w:sz w:val="20"/>
          <w:szCs w:val="20"/>
          <w:spacing w:val="-14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иллюстр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тивно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г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м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ериала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книги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дар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чной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серии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«В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ликие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пу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ешествия»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не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упа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ю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х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жест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енным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Sz w:w="11920" w:h="16840"/>
          <w:pgMar w:top="1560" w:bottom="280" w:left="1600" w:right="1600"/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0" w:lineRule="auto"/>
        <w:ind w:left="101" w:right="4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альбомам.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з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дания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серии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анут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украшением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любой,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даже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самой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изыс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анной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би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еки,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у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дут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прекрасным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п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о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дар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ом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ак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юным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чи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лям,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ак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и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в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зыс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к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а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т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е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льным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би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б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лиофилам.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Sz w:w="11920" w:h="16840"/>
          <w:pgMar w:top="1560" w:bottom="280" w:left="1600" w:right="1600"/>
        </w:sectPr>
      </w:pPr>
      <w:rPr/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509" w:lineRule="exact"/>
        <w:ind w:left="3337" w:right="3313"/>
        <w:jc w:val="center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0"/>
          <w:w w:val="101"/>
          <w:b/>
          <w:bCs/>
          <w:position w:val="-2"/>
        </w:rPr>
        <w:t>С</w:t>
      </w:r>
      <w:r>
        <w:rPr>
          <w:rFonts w:ascii="Arial" w:hAnsi="Arial" w:cs="Arial" w:eastAsia="Arial"/>
          <w:sz w:val="45"/>
          <w:szCs w:val="45"/>
          <w:spacing w:val="-6"/>
          <w:w w:val="101"/>
          <w:b/>
          <w:bCs/>
          <w:position w:val="-2"/>
        </w:rPr>
        <w:t>о</w:t>
      </w:r>
      <w:r>
        <w:rPr>
          <w:rFonts w:ascii="Arial" w:hAnsi="Arial" w:cs="Arial" w:eastAsia="Arial"/>
          <w:sz w:val="45"/>
          <w:szCs w:val="45"/>
          <w:spacing w:val="0"/>
          <w:w w:val="101"/>
          <w:b/>
          <w:bCs/>
          <w:position w:val="-2"/>
        </w:rPr>
        <w:t>де</w:t>
      </w:r>
      <w:r>
        <w:rPr>
          <w:rFonts w:ascii="Arial" w:hAnsi="Arial" w:cs="Arial" w:eastAsia="Arial"/>
          <w:sz w:val="45"/>
          <w:szCs w:val="45"/>
          <w:spacing w:val="-6"/>
          <w:w w:val="101"/>
          <w:b/>
          <w:bCs/>
          <w:position w:val="-2"/>
        </w:rPr>
        <w:t>р</w:t>
      </w:r>
      <w:r>
        <w:rPr>
          <w:rFonts w:ascii="Arial" w:hAnsi="Arial" w:cs="Arial" w:eastAsia="Arial"/>
          <w:sz w:val="45"/>
          <w:szCs w:val="45"/>
          <w:spacing w:val="5"/>
          <w:w w:val="101"/>
          <w:b/>
          <w:bCs/>
          <w:position w:val="-2"/>
        </w:rPr>
        <w:t>ж</w:t>
      </w:r>
      <w:r>
        <w:rPr>
          <w:rFonts w:ascii="Arial" w:hAnsi="Arial" w:cs="Arial" w:eastAsia="Arial"/>
          <w:sz w:val="45"/>
          <w:szCs w:val="45"/>
          <w:spacing w:val="0"/>
          <w:w w:val="101"/>
          <w:b/>
          <w:bCs/>
          <w:position w:val="-2"/>
        </w:rPr>
        <w:t>ание</w: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688" w:right="-20"/>
        <w:jc w:val="left"/>
        <w:tabs>
          <w:tab w:pos="93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Давид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Ливингс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ДНЕВНИКИ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ЛЕДО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ФРИКИ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</w:p>
    <w:p>
      <w:pPr>
        <w:spacing w:before="12" w:after="0" w:line="271" w:lineRule="exact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1865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-1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сме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7" w:after="0" w:line="240" w:lineRule="auto"/>
        <w:ind w:left="1255" w:right="-20"/>
        <w:jc w:val="left"/>
        <w:tabs>
          <w:tab w:pos="93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</w:p>
    <w:p>
      <w:pPr>
        <w:spacing w:before="12" w:after="0" w:line="240" w:lineRule="auto"/>
        <w:ind w:left="1255" w:right="-20"/>
        <w:jc w:val="left"/>
        <w:tabs>
          <w:tab w:pos="9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</w:p>
    <w:p>
      <w:pPr>
        <w:spacing w:before="12" w:after="0" w:line="240" w:lineRule="auto"/>
        <w:ind w:left="1255" w:right="-20"/>
        <w:jc w:val="left"/>
        <w:tabs>
          <w:tab w:pos="9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44</w:t>
      </w:r>
    </w:p>
    <w:p>
      <w:pPr>
        <w:spacing w:before="12" w:after="0" w:line="240" w:lineRule="auto"/>
        <w:ind w:left="1255" w:right="-20"/>
        <w:jc w:val="left"/>
        <w:tabs>
          <w:tab w:pos="9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62</w:t>
      </w:r>
    </w:p>
    <w:p>
      <w:pPr>
        <w:spacing w:before="12" w:after="0" w:line="240" w:lineRule="auto"/>
        <w:ind w:left="688" w:right="-20"/>
        <w:jc w:val="left"/>
        <w:tabs>
          <w:tab w:pos="9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мительно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65</w:t>
      </w:r>
    </w:p>
    <w:p>
      <w:pPr>
        <w:jc w:val="left"/>
        <w:spacing w:after="0"/>
        <w:sectPr>
          <w:pgNumType w:start="4"/>
          <w:pgMar w:header="518" w:footer="764" w:top="840" w:bottom="960" w:left="1580" w:right="740"/>
          <w:headerReference w:type="default" r:id="rId7"/>
          <w:footerReference w:type="default" r:id="rId8"/>
          <w:pgSz w:w="11920" w:h="16840"/>
        </w:sectPr>
      </w:pPr>
      <w:rPr/>
    </w:p>
    <w:p>
      <w:pPr>
        <w:spacing w:before="71" w:after="0" w:line="240" w:lineRule="auto"/>
        <w:ind w:left="10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84.872055pt;margin-top:20.080824pt;width:468.259606pt;height:.1pt;mso-position-horizontal-relative:page;mso-position-vertical-relative:paragraph;z-index:-1167" coordorigin="1697,402" coordsize="9365,2">
            <v:shape style="position:absolute;left:1697;top:402;width:9365;height:2" coordorigin="1697,402" coordsize="9365,0" path="m1697,402l11063,402e" filled="f" stroked="t" strokeweight=".58532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,[\.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flHBHHrCTOH.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808080"/>
          <w:spacing w:val="3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6"/>
        </w:rPr>
        <w:t>«,[\HeBHHKI-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6"/>
        </w:rPr>
        <w:t>1</w:t>
      </w:r>
      <w:r>
        <w:rPr>
          <w:rFonts w:ascii="Arial" w:hAnsi="Arial" w:cs="Arial" w:eastAsia="Arial"/>
          <w:sz w:val="15"/>
          <w:szCs w:val="15"/>
          <w:color w:val="808080"/>
          <w:spacing w:val="19"/>
          <w:w w:val="96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11"/>
        </w:rPr>
        <w:t>HCCne)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11"/>
        </w:rPr>
        <w:t>lOBaTen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11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23"/>
          <w:w w:val="11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08080"/>
          <w:spacing w:val="0"/>
          <w:w w:val="69"/>
        </w:rPr>
        <w:t>Acpp!-1</w:t>
      </w:r>
      <w:r>
        <w:rPr>
          <w:rFonts w:ascii="Times New Roman" w:hAnsi="Times New Roman" w:cs="Times New Roman" w:eastAsia="Times New Roman"/>
          <w:sz w:val="21"/>
          <w:szCs w:val="21"/>
          <w:color w:val="808080"/>
          <w:spacing w:val="-39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88"/>
        </w:rPr>
        <w:t>KH</w:t>
      </w:r>
      <w:r>
        <w:rPr>
          <w:rFonts w:ascii="Arial" w:hAnsi="Arial" w:cs="Arial" w:eastAsia="Arial"/>
          <w:sz w:val="15"/>
          <w:szCs w:val="15"/>
          <w:color w:val="808080"/>
          <w:spacing w:val="-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3"/>
        </w:rPr>
        <w:t>»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1.199991pt;height:507.78pt;mso-position-horizontal-relative:char;mso-position-vertical-relative:line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15" w:right="3462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4A6CAB"/>
          <w:w w:val="118"/>
        </w:rPr>
        <w:t>.[</w:t>
      </w:r>
      <w:r>
        <w:rPr>
          <w:rFonts w:ascii="Arial" w:hAnsi="Arial" w:cs="Arial" w:eastAsia="Arial"/>
          <w:sz w:val="20"/>
          <w:szCs w:val="20"/>
          <w:color w:val="4A6CAB"/>
          <w:w w:val="119"/>
        </w:rPr>
        <w:t>(</w:t>
      </w:r>
      <w:r>
        <w:rPr>
          <w:rFonts w:ascii="Arial" w:hAnsi="Arial" w:cs="Arial" w:eastAsia="Arial"/>
          <w:sz w:val="20"/>
          <w:szCs w:val="20"/>
          <w:color w:val="4A6CAB"/>
          <w:w w:val="118"/>
        </w:rPr>
        <w:t>aBH</w:t>
      </w:r>
      <w:r>
        <w:rPr>
          <w:rFonts w:ascii="Arial" w:hAnsi="Arial" w:cs="Arial" w:eastAsia="Arial"/>
          <w:sz w:val="20"/>
          <w:szCs w:val="20"/>
          <w:color w:val="4A6CAB"/>
          <w:w w:val="119"/>
        </w:rPr>
        <w:t>)l</w:t>
      </w:r>
      <w:r>
        <w:rPr>
          <w:rFonts w:ascii="Arial" w:hAnsi="Arial" w:cs="Arial" w:eastAsia="Arial"/>
          <w:sz w:val="20"/>
          <w:szCs w:val="20"/>
          <w:color w:val="4A6CAB"/>
          <w:w w:val="118"/>
        </w:rPr>
        <w:t>.</w:t>
      </w:r>
      <w:r>
        <w:rPr>
          <w:rFonts w:ascii="Arial" w:hAnsi="Arial" w:cs="Arial" w:eastAsia="Arial"/>
          <w:sz w:val="20"/>
          <w:szCs w:val="20"/>
          <w:color w:val="4A6CAB"/>
          <w:spacing w:val="-2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4A6CAB"/>
          <w:spacing w:val="0"/>
          <w:w w:val="118"/>
        </w:rPr>
        <w:t>JlHBHHrCTOH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47" w:after="0" w:line="240" w:lineRule="auto"/>
        <w:ind w:left="3975" w:right="3899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4A6CAB"/>
          <w:spacing w:val="0"/>
          <w:w w:val="115"/>
        </w:rPr>
        <w:t>(1813-1873)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764" w:top="440" w:bottom="1120" w:left="1580" w:right="740"/>
          <w:headerReference w:type="default" r:id="rId9"/>
          <w:pgSz w:w="11920" w:h="1684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auto"/>
        <w:ind w:left="2523" w:right="2436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4064A7"/>
          <w:spacing w:val="0"/>
          <w:w w:val="100"/>
        </w:rPr>
        <w:t>,[(</w:t>
      </w:r>
      <w:r>
        <w:rPr>
          <w:rFonts w:ascii="Times New Roman" w:hAnsi="Times New Roman" w:cs="Times New Roman" w:eastAsia="Times New Roman"/>
          <w:sz w:val="34"/>
          <w:szCs w:val="34"/>
          <w:color w:val="4064A7"/>
          <w:spacing w:val="0"/>
          <w:w w:val="100"/>
        </w:rPr>
        <w:t>ABI1,ll</w:t>
      </w:r>
      <w:r>
        <w:rPr>
          <w:rFonts w:ascii="Times New Roman" w:hAnsi="Times New Roman" w:cs="Times New Roman" w:eastAsia="Times New Roman"/>
          <w:sz w:val="34"/>
          <w:szCs w:val="34"/>
          <w:color w:val="4064A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34"/>
          <w:szCs w:val="34"/>
          <w:color w:val="4064A7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064A7"/>
          <w:spacing w:val="0"/>
          <w:w w:val="125"/>
        </w:rPr>
        <w:t>Jli1BI1HfCTOH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008" w:right="3064"/>
        <w:jc w:val="center"/>
        <w:rPr>
          <w:rFonts w:ascii="Arial" w:hAnsi="Arial" w:cs="Arial" w:eastAsia="Arial"/>
          <w:sz w:val="65"/>
          <w:szCs w:val="65"/>
        </w:rPr>
      </w:pPr>
      <w:rPr/>
      <w:r>
        <w:rPr>
          <w:rFonts w:ascii="Arial" w:hAnsi="Arial" w:cs="Arial" w:eastAsia="Arial"/>
          <w:sz w:val="65"/>
          <w:szCs w:val="65"/>
          <w:color w:val="4064A7"/>
          <w:spacing w:val="0"/>
          <w:w w:val="89"/>
          <w:b/>
          <w:bCs/>
          <w:i/>
        </w:rPr>
        <w:t>J(HeBHUKU</w:t>
      </w:r>
      <w:r>
        <w:rPr>
          <w:rFonts w:ascii="Arial" w:hAnsi="Arial" w:cs="Arial" w:eastAsia="Arial"/>
          <w:sz w:val="65"/>
          <w:szCs w:val="65"/>
          <w:color w:val="000000"/>
          <w:spacing w:val="0"/>
          <w:w w:val="100"/>
        </w:rPr>
      </w:r>
    </w:p>
    <w:p>
      <w:pPr>
        <w:spacing w:before="80" w:after="0" w:line="240" w:lineRule="auto"/>
        <w:ind w:left="725" w:right="622"/>
        <w:jc w:val="center"/>
        <w:rPr>
          <w:rFonts w:ascii="Arial" w:hAnsi="Arial" w:cs="Arial" w:eastAsia="Arial"/>
          <w:sz w:val="65"/>
          <w:szCs w:val="65"/>
        </w:rPr>
      </w:pPr>
      <w:rPr/>
      <w:r>
        <w:rPr/>
        <w:pict>
          <v:group style="position:absolute;margin-left:260.170563pt;margin-top:73.006874pt;width:86.629453pt;height:9.6pt;mso-position-horizontal-relative:page;mso-position-vertical-relative:paragraph;z-index:-1166" coordorigin="5203,1460" coordsize="1733,192">
            <v:shape style="position:absolute;left:5832;top:1460;width:1104;height:192" type="#_x0000_t75">
              <v:imagedata r:id="rId12" o:title=""/>
            </v:shape>
            <v:group style="position:absolute;left:5215;top:1577;width:635;height:2" coordorigin="5215,1577" coordsize="635,2">
              <v:shape style="position:absolute;left:5215;top:1577;width:635;height:2" coordorigin="5215,1577" coordsize="635,0" path="m5215,1577l5851,1577e" filled="f" stroked="t" strokeweight="1.198943pt" strokecolor="#5474B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65"/>
          <w:szCs w:val="65"/>
          <w:color w:val="4064A7"/>
          <w:spacing w:val="0"/>
          <w:w w:val="83"/>
          <w:b/>
          <w:bCs/>
          <w:i/>
        </w:rPr>
        <w:t>uccJZeaoBameJZ.</w:t>
      </w:r>
      <w:r>
        <w:rPr>
          <w:rFonts w:ascii="Arial" w:hAnsi="Arial" w:cs="Arial" w:eastAsia="Arial"/>
          <w:sz w:val="65"/>
          <w:szCs w:val="65"/>
          <w:color w:val="4064A7"/>
          <w:spacing w:val="0"/>
          <w:w w:val="83"/>
          <w:b/>
          <w:bCs/>
          <w:i/>
        </w:rPr>
        <w:t>R</w:t>
      </w:r>
      <w:r>
        <w:rPr>
          <w:rFonts w:ascii="Arial" w:hAnsi="Arial" w:cs="Arial" w:eastAsia="Arial"/>
          <w:sz w:val="65"/>
          <w:szCs w:val="65"/>
          <w:color w:val="4064A7"/>
          <w:spacing w:val="35"/>
          <w:w w:val="83"/>
          <w:b/>
          <w:bCs/>
          <w:i/>
        </w:rPr>
        <w:t> </w:t>
      </w:r>
      <w:r>
        <w:rPr>
          <w:rFonts w:ascii="Arial" w:hAnsi="Arial" w:cs="Arial" w:eastAsia="Arial"/>
          <w:sz w:val="65"/>
          <w:szCs w:val="65"/>
          <w:color w:val="4064A7"/>
          <w:spacing w:val="0"/>
          <w:w w:val="93"/>
          <w:b/>
          <w:bCs/>
          <w:i/>
        </w:rPr>
        <w:t>AifJpuKu</w:t>
      </w:r>
      <w:r>
        <w:rPr>
          <w:rFonts w:ascii="Arial" w:hAnsi="Arial" w:cs="Arial" w:eastAsia="Arial"/>
          <w:sz w:val="65"/>
          <w:szCs w:val="6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3.599999pt;height:369.6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18" w:footer="764" w:top="840" w:bottom="1120" w:left="1580" w:right="740"/>
          <w:headerReference w:type="default" r:id="rId11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4" w:after="0" w:line="250" w:lineRule="auto"/>
        <w:ind w:left="328" w:right="298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Давид</w:t>
      </w:r>
      <w:r>
        <w:rPr>
          <w:rFonts w:ascii="Arial" w:hAnsi="Arial" w:cs="Arial" w:eastAsia="Arial"/>
          <w:sz w:val="36"/>
          <w:szCs w:val="36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Ливин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г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с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т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он.</w:t>
      </w:r>
      <w:r>
        <w:rPr>
          <w:rFonts w:ascii="Arial" w:hAnsi="Arial" w:cs="Arial" w:eastAsia="Arial"/>
          <w:sz w:val="36"/>
          <w:szCs w:val="36"/>
          <w:spacing w:val="-22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ДНЕВНИКИ</w:t>
      </w:r>
      <w:r>
        <w:rPr>
          <w:rFonts w:ascii="Arial" w:hAnsi="Arial" w:cs="Arial" w:eastAsia="Arial"/>
          <w:sz w:val="36"/>
          <w:szCs w:val="36"/>
          <w:spacing w:val="-2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ИС</w:t>
      </w:r>
      <w:r>
        <w:rPr>
          <w:rFonts w:ascii="Arial" w:hAnsi="Arial" w:cs="Arial" w:eastAsia="Arial"/>
          <w:sz w:val="36"/>
          <w:szCs w:val="36"/>
          <w:spacing w:val="-9"/>
          <w:w w:val="99"/>
          <w:b/>
          <w:bCs/>
        </w:rPr>
        <w:t>С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ЛЕДО</w:t>
      </w:r>
      <w:r>
        <w:rPr>
          <w:rFonts w:ascii="Arial" w:hAnsi="Arial" w:cs="Arial" w:eastAsia="Arial"/>
          <w:sz w:val="36"/>
          <w:szCs w:val="36"/>
          <w:spacing w:val="-18"/>
          <w:w w:val="99"/>
          <w:b/>
          <w:bCs/>
        </w:rPr>
        <w:t>В</w:t>
      </w:r>
      <w:r>
        <w:rPr>
          <w:rFonts w:ascii="Arial" w:hAnsi="Arial" w:cs="Arial" w:eastAsia="Arial"/>
          <w:sz w:val="36"/>
          <w:szCs w:val="36"/>
          <w:spacing w:val="-18"/>
          <w:w w:val="100"/>
          <w:b/>
          <w:bCs/>
        </w:rPr>
        <w:t>А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ТЕЛЯ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9"/>
          <w:w w:val="100"/>
          <w:b/>
          <w:bCs/>
        </w:rPr>
        <w:t>А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ФРИКИ</w:t>
      </w:r>
      <w:r>
        <w:rPr>
          <w:rFonts w:ascii="Arial" w:hAnsi="Arial" w:cs="Arial" w:eastAsia="Arial"/>
          <w:sz w:val="36"/>
          <w:szCs w:val="36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с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1865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г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о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да</w:t>
      </w:r>
      <w:r>
        <w:rPr>
          <w:rFonts w:ascii="Arial" w:hAnsi="Arial" w:cs="Arial" w:eastAsia="Arial"/>
          <w:sz w:val="36"/>
          <w:szCs w:val="36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по</w:t>
      </w:r>
      <w:r>
        <w:rPr>
          <w:rFonts w:ascii="Arial" w:hAnsi="Arial" w:cs="Arial" w:eastAsia="Arial"/>
          <w:sz w:val="36"/>
          <w:szCs w:val="36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день</w:t>
      </w:r>
      <w:r>
        <w:rPr>
          <w:rFonts w:ascii="Arial" w:hAnsi="Arial" w:cs="Arial" w:eastAsia="Arial"/>
          <w:sz w:val="36"/>
          <w:szCs w:val="36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сме</w:t>
      </w:r>
      <w:r>
        <w:rPr>
          <w:rFonts w:ascii="Arial" w:hAnsi="Arial" w:cs="Arial" w:eastAsia="Arial"/>
          <w:sz w:val="36"/>
          <w:szCs w:val="36"/>
          <w:spacing w:val="-5"/>
          <w:w w:val="99"/>
          <w:b/>
          <w:bCs/>
        </w:rPr>
        <w:t>р</w:t>
      </w:r>
      <w:r>
        <w:rPr>
          <w:rFonts w:ascii="Arial" w:hAnsi="Arial" w:cs="Arial" w:eastAsia="Arial"/>
          <w:sz w:val="36"/>
          <w:szCs w:val="36"/>
          <w:spacing w:val="0"/>
          <w:w w:val="99"/>
          <w:b/>
          <w:bCs/>
        </w:rPr>
        <w:t>ти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132" w:right="4101"/>
        <w:jc w:val="center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spacing w:val="-16"/>
          <w:w w:val="100"/>
          <w:b/>
          <w:bCs/>
        </w:rPr>
        <w:t>Г</w:t>
      </w:r>
      <w:r>
        <w:rPr>
          <w:rFonts w:ascii="Arial" w:hAnsi="Arial" w:cs="Arial" w:eastAsia="Arial"/>
          <w:sz w:val="33"/>
          <w:szCs w:val="33"/>
          <w:spacing w:val="0"/>
          <w:w w:val="100"/>
          <w:b/>
          <w:bCs/>
        </w:rPr>
        <w:t>ла</w:t>
      </w:r>
      <w:r>
        <w:rPr>
          <w:rFonts w:ascii="Arial" w:hAnsi="Arial" w:cs="Arial" w:eastAsia="Arial"/>
          <w:sz w:val="33"/>
          <w:szCs w:val="33"/>
          <w:spacing w:val="-4"/>
          <w:w w:val="100"/>
          <w:b/>
          <w:bCs/>
        </w:rPr>
        <w:t>в</w:t>
      </w:r>
      <w:r>
        <w:rPr>
          <w:rFonts w:ascii="Arial" w:hAnsi="Arial" w:cs="Arial" w:eastAsia="Arial"/>
          <w:sz w:val="33"/>
          <w:szCs w:val="33"/>
          <w:spacing w:val="0"/>
          <w:w w:val="100"/>
          <w:b/>
          <w:bCs/>
        </w:rPr>
        <w:t>а</w:t>
      </w:r>
      <w:r>
        <w:rPr>
          <w:rFonts w:ascii="Arial" w:hAnsi="Arial" w:cs="Arial" w:eastAsia="Arial"/>
          <w:sz w:val="33"/>
          <w:szCs w:val="3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spacing w:val="0"/>
          <w:w w:val="101"/>
          <w:b/>
          <w:bCs/>
        </w:rPr>
        <w:t>1</w:t>
      </w:r>
      <w:r>
        <w:rPr>
          <w:rFonts w:ascii="Arial" w:hAnsi="Arial" w:cs="Arial" w:eastAsia="Arial"/>
          <w:sz w:val="33"/>
          <w:szCs w:val="33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b/>
          <w:bCs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анзибар,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28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ян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хдневно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прибыли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ле»,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правительст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дарок.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уюсь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льшим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ением,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ддерж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дприятию.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Письмо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ениях,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дарен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письмо: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Маджид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Ваше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о!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Надеюсь,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письмо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Вас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доровье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лучии.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Давида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Ливингс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она,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Ваше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знаете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лучшей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ерения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правительст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Ваше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добрыми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целями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жизни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Ливинг-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ерен,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Ваше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вительст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Ваше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даст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азания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лении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Ливингс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ону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Ваших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ладениях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мощи,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орая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дейст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лнению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филан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ропич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ских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целей,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орым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ятил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вызы-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ающим,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Вашему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ейшее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ствие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интер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правительст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лии.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Надеюсь,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Ваше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доровье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Искренний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4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дпись)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Б.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Э.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Фрер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мбейский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замок,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ян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прибыли,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Сьюа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Занзибаре: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дился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ейшельских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заменял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м-р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м-р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тъ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Д-ра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Сьюа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действительно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свидания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дующий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(29-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о)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учении.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ошным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церемонии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лный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порядок;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адана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сячно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а),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ещение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1120" w:left="1580" w:right="740"/>
          <w:headerReference w:type="default" r:id="rId14"/>
          <w:pgSz w:w="11920" w:h="1684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84.658371pt;margin-top:42.994331pt;width:468.620764pt;height:.1pt;mso-position-horizontal-relative:page;mso-position-vertical-relative:page;z-index:-1165" coordorigin="1693,860" coordsize="9372,2">
            <v:shape style="position:absolute;left:1693;top:860;width:9372;height:2" coordorigin="1693,860" coordsize="9372,0" path="m1693,860l11066,860e" filled="f" stroked="t" strokeweight=".666601pt" strokecolor="#000000">
              <v:path arrowok="t"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34.959998pt;height:10.68pt;mso-position-horizontal-relative:char;mso-position-vertical-relative:line" type="#_x0000_t75">
            <v:imagedata r:id="rId1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4.379992pt;height:401.835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40" w:lineRule="auto"/>
        <w:ind w:left="3436" w:right="3389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5272AF"/>
          <w:spacing w:val="0"/>
          <w:w w:val="78"/>
        </w:rPr>
        <w:t>,lJ;aBH,ZJ;</w:t>
      </w:r>
      <w:r>
        <w:rPr>
          <w:rFonts w:ascii="Arial" w:hAnsi="Arial" w:cs="Arial" w:eastAsia="Arial"/>
          <w:sz w:val="23"/>
          <w:szCs w:val="23"/>
          <w:color w:val="5272AF"/>
          <w:spacing w:val="6"/>
          <w:w w:val="78"/>
        </w:rPr>
        <w:t> </w:t>
      </w:r>
      <w:r>
        <w:rPr>
          <w:rFonts w:ascii="Arial" w:hAnsi="Arial" w:cs="Arial" w:eastAsia="Arial"/>
          <w:sz w:val="23"/>
          <w:szCs w:val="23"/>
          <w:color w:val="5272AF"/>
          <w:spacing w:val="0"/>
          <w:w w:val="107"/>
        </w:rPr>
        <w:t>JlHBHHfCTOH.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8" w:after="0" w:line="240" w:lineRule="auto"/>
        <w:ind w:left="2244" w:right="2208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5272AF"/>
          <w:spacing w:val="0"/>
          <w:w w:val="98"/>
          <w:i/>
        </w:rPr>
        <w:t>&lt;t&gt;omozpaifju</w:t>
      </w:r>
      <w:r>
        <w:rPr>
          <w:rFonts w:ascii="Arial" w:hAnsi="Arial" w:cs="Arial" w:eastAsia="Arial"/>
          <w:sz w:val="26"/>
          <w:szCs w:val="26"/>
          <w:color w:val="5272AF"/>
          <w:spacing w:val="0"/>
          <w:w w:val="98"/>
          <w:i/>
        </w:rPr>
        <w:t>R</w:t>
      </w:r>
      <w:r>
        <w:rPr>
          <w:rFonts w:ascii="Arial" w:hAnsi="Arial" w:cs="Arial" w:eastAsia="Arial"/>
          <w:sz w:val="26"/>
          <w:szCs w:val="26"/>
          <w:color w:val="5272AF"/>
          <w:spacing w:val="-5"/>
          <w:w w:val="98"/>
          <w:i/>
        </w:rPr>
        <w:t> </w:t>
      </w:r>
      <w:r>
        <w:rPr>
          <w:rFonts w:ascii="Arial" w:hAnsi="Arial" w:cs="Arial" w:eastAsia="Arial"/>
          <w:sz w:val="26"/>
          <w:szCs w:val="26"/>
          <w:color w:val="5272AF"/>
          <w:spacing w:val="0"/>
          <w:w w:val="110"/>
          <w:i/>
        </w:rPr>
        <w:t>ToMac</w:t>
      </w:r>
      <w:r>
        <w:rPr>
          <w:rFonts w:ascii="Arial" w:hAnsi="Arial" w:cs="Arial" w:eastAsia="Arial"/>
          <w:sz w:val="26"/>
          <w:szCs w:val="26"/>
          <w:color w:val="5272AF"/>
          <w:spacing w:val="0"/>
          <w:w w:val="110"/>
          <w:i/>
        </w:rPr>
        <w:t>a</w:t>
      </w:r>
      <w:r>
        <w:rPr>
          <w:rFonts w:ascii="Arial" w:hAnsi="Arial" w:cs="Arial" w:eastAsia="Arial"/>
          <w:sz w:val="26"/>
          <w:szCs w:val="26"/>
          <w:color w:val="5272AF"/>
          <w:spacing w:val="-33"/>
          <w:w w:val="110"/>
          <w:i/>
        </w:rPr>
        <w:t> </w:t>
      </w:r>
      <w:r>
        <w:rPr>
          <w:rFonts w:ascii="Arial" w:hAnsi="Arial" w:cs="Arial" w:eastAsia="Arial"/>
          <w:sz w:val="26"/>
          <w:szCs w:val="26"/>
          <w:color w:val="5272AF"/>
          <w:spacing w:val="0"/>
          <w:w w:val="100"/>
          <w:i/>
        </w:rPr>
        <w:t>AHHaHa.</w:t>
      </w:r>
      <w:r>
        <w:rPr>
          <w:rFonts w:ascii="Arial" w:hAnsi="Arial" w:cs="Arial" w:eastAsia="Arial"/>
          <w:sz w:val="26"/>
          <w:szCs w:val="26"/>
          <w:color w:val="5272AF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5272AF"/>
          <w:spacing w:val="0"/>
          <w:w w:val="100"/>
          <w:i/>
        </w:rPr>
        <w:t>1857</w:t>
      </w:r>
      <w:r>
        <w:rPr>
          <w:rFonts w:ascii="Times New Roman" w:hAnsi="Times New Roman" w:cs="Times New Roman" w:eastAsia="Times New Roman"/>
          <w:sz w:val="30"/>
          <w:szCs w:val="30"/>
          <w:color w:val="5272AF"/>
          <w:spacing w:val="-22"/>
          <w:w w:val="100"/>
          <w:i/>
        </w:rPr>
        <w:t> </w:t>
      </w:r>
      <w:r>
        <w:rPr>
          <w:rFonts w:ascii="Arial" w:hAnsi="Arial" w:cs="Arial" w:eastAsia="Arial"/>
          <w:sz w:val="26"/>
          <w:szCs w:val="26"/>
          <w:color w:val="6683B6"/>
          <w:spacing w:val="0"/>
          <w:w w:val="105"/>
          <w:i/>
        </w:rPr>
        <w:t>2.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33" w:after="0" w:line="240" w:lineRule="auto"/>
        <w:ind w:left="2581" w:right="2517"/>
        <w:jc w:val="center"/>
        <w:rPr>
          <w:rFonts w:ascii="Times New Roman" w:hAnsi="Times New Roman" w:cs="Times New Roman" w:eastAsia="Times New Roman"/>
          <w:sz w:val="78"/>
          <w:szCs w:val="78"/>
        </w:rPr>
      </w:pPr>
      <w:rPr/>
      <w:r>
        <w:rPr>
          <w:rFonts w:ascii="Times New Roman" w:hAnsi="Times New Roman" w:cs="Times New Roman" w:eastAsia="Times New Roman"/>
          <w:sz w:val="78"/>
          <w:szCs w:val="78"/>
          <w:color w:val="4F4F4F"/>
          <w:spacing w:val="0"/>
          <w:w w:val="151"/>
        </w:rPr>
        <w:t>--</w:t>
      </w:r>
      <w:r>
        <w:rPr>
          <w:rFonts w:ascii="Times New Roman" w:hAnsi="Times New Roman" w:cs="Times New Roman" w:eastAsia="Times New Roman"/>
          <w:sz w:val="78"/>
          <w:szCs w:val="78"/>
          <w:color w:val="4F4F4F"/>
          <w:spacing w:val="-71"/>
          <w:w w:val="151"/>
        </w:rPr>
        <w:t>-</w:t>
      </w:r>
      <w:r>
        <w:rPr>
          <w:rFonts w:ascii="Times New Roman" w:hAnsi="Times New Roman" w:cs="Times New Roman" w:eastAsia="Times New Roman"/>
          <w:sz w:val="78"/>
          <w:szCs w:val="78"/>
          <w:color w:val="000000"/>
          <w:spacing w:val="0"/>
          <w:w w:val="151"/>
        </w:rPr>
        <w:t>-·</w:t>
      </w:r>
      <w:r>
        <w:rPr>
          <w:rFonts w:ascii="Times New Roman" w:hAnsi="Times New Roman" w:cs="Times New Roman" w:eastAsia="Times New Roman"/>
          <w:sz w:val="78"/>
          <w:szCs w:val="78"/>
          <w:color w:val="000000"/>
          <w:spacing w:val="-110"/>
          <w:w w:val="151"/>
        </w:rPr>
        <w:t> </w:t>
      </w:r>
      <w:r>
        <w:rPr>
          <w:rFonts w:ascii="Times New Roman" w:hAnsi="Times New Roman" w:cs="Times New Roman" w:eastAsia="Times New Roman"/>
          <w:sz w:val="78"/>
          <w:szCs w:val="78"/>
          <w:color w:val="383838"/>
          <w:spacing w:val="0"/>
          <w:w w:val="191"/>
        </w:rPr>
        <w:t>·</w:t>
      </w:r>
      <w:r>
        <w:rPr>
          <w:rFonts w:ascii="Times New Roman" w:hAnsi="Times New Roman" w:cs="Times New Roman" w:eastAsia="Times New Roman"/>
          <w:sz w:val="78"/>
          <w:szCs w:val="78"/>
          <w:color w:val="161616"/>
          <w:spacing w:val="0"/>
          <w:w w:val="124"/>
        </w:rPr>
        <w:t>·</w:t>
      </w:r>
      <w:r>
        <w:rPr>
          <w:rFonts w:ascii="Times New Roman" w:hAnsi="Times New Roman" w:cs="Times New Roman" w:eastAsia="Times New Roman"/>
          <w:sz w:val="78"/>
          <w:szCs w:val="78"/>
          <w:color w:val="161616"/>
          <w:spacing w:val="-93"/>
          <w:w w:val="124"/>
        </w:rPr>
        <w:t>-</w:t>
      </w:r>
      <w:r>
        <w:rPr>
          <w:rFonts w:ascii="Times New Roman" w:hAnsi="Times New Roman" w:cs="Times New Roman" w:eastAsia="Times New Roman"/>
          <w:sz w:val="78"/>
          <w:szCs w:val="78"/>
          <w:color w:val="4F4F4F"/>
          <w:spacing w:val="0"/>
          <w:w w:val="166"/>
        </w:rPr>
        <w:t>---</w:t>
      </w:r>
      <w:r>
        <w:rPr>
          <w:rFonts w:ascii="Times New Roman" w:hAnsi="Times New Roman" w:cs="Times New Roman" w:eastAsia="Times New Roman"/>
          <w:sz w:val="78"/>
          <w:szCs w:val="78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7" w:lineRule="auto"/>
        <w:ind w:left="593" w:right="498" w:firstLine="187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262626"/>
          <w:spacing w:val="0"/>
          <w:w w:val="146"/>
        </w:rPr>
        <w:t>K</w:t>
      </w:r>
      <w:r>
        <w:rPr>
          <w:rFonts w:ascii="Arial" w:hAnsi="Arial" w:cs="Arial" w:eastAsia="Arial"/>
          <w:sz w:val="23"/>
          <w:szCs w:val="23"/>
          <w:color w:val="262626"/>
          <w:spacing w:val="-53"/>
          <w:w w:val="146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0"/>
        </w:rPr>
        <w:t>T</w:t>
      </w:r>
      <w:r>
        <w:rPr>
          <w:rFonts w:ascii="Arial" w:hAnsi="Arial" w:cs="Arial" w:eastAsia="Arial"/>
          <w:sz w:val="23"/>
          <w:szCs w:val="23"/>
          <w:color w:val="161616"/>
          <w:spacing w:val="-27"/>
          <w:w w:val="100"/>
        </w:rPr>
        <w:t>O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100"/>
        </w:rPr>
        <w:t>M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100"/>
        </w:rPr>
        <w:t>Y</w:t>
      </w:r>
      <w:r>
        <w:rPr>
          <w:rFonts w:ascii="Arial" w:hAnsi="Arial" w:cs="Arial" w:eastAsia="Arial"/>
          <w:sz w:val="23"/>
          <w:szCs w:val="23"/>
          <w:color w:val="383838"/>
          <w:spacing w:val="-1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7"/>
        </w:rPr>
        <w:t>BpeMeHH</w:t>
      </w:r>
      <w:r>
        <w:rPr>
          <w:rFonts w:ascii="Arial" w:hAnsi="Arial" w:cs="Arial" w:eastAsia="Arial"/>
          <w:sz w:val="23"/>
          <w:szCs w:val="23"/>
          <w:color w:val="262626"/>
          <w:spacing w:val="10"/>
          <w:w w:val="107"/>
        </w:rPr>
        <w:t>,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7"/>
        </w:rPr>
        <w:t>KaK</w:t>
      </w:r>
      <w:r>
        <w:rPr>
          <w:rFonts w:ascii="Arial" w:hAnsi="Arial" w:cs="Arial" w:eastAsia="Arial"/>
          <w:sz w:val="23"/>
          <w:szCs w:val="23"/>
          <w:color w:val="262626"/>
          <w:spacing w:val="-10"/>
          <w:w w:val="107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22"/>
        </w:rPr>
        <w:t>6bma</w:t>
      </w:r>
      <w:r>
        <w:rPr>
          <w:rFonts w:ascii="Arial" w:hAnsi="Arial" w:cs="Arial" w:eastAsia="Arial"/>
          <w:sz w:val="23"/>
          <w:szCs w:val="23"/>
          <w:color w:val="262626"/>
          <w:spacing w:val="-36"/>
          <w:w w:val="122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82"/>
        </w:rPr>
        <w:t>c.z::r.eJiaH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82"/>
        </w:rPr>
        <w:t>a</w:t>
      </w:r>
      <w:r>
        <w:rPr>
          <w:rFonts w:ascii="Arial" w:hAnsi="Arial" w:cs="Arial" w:eastAsia="Arial"/>
          <w:sz w:val="23"/>
          <w:szCs w:val="23"/>
          <w:color w:val="262626"/>
          <w:spacing w:val="-7"/>
          <w:w w:val="82"/>
        </w:rPr>
        <w:t> 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137"/>
        </w:rPr>
        <w:t>:n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137"/>
        </w:rPr>
        <w:t>a</w:t>
      </w:r>
      <w:r>
        <w:rPr>
          <w:rFonts w:ascii="Arial" w:hAnsi="Arial" w:cs="Arial" w:eastAsia="Arial"/>
          <w:sz w:val="23"/>
          <w:szCs w:val="23"/>
          <w:color w:val="383838"/>
          <w:spacing w:val="-28"/>
          <w:w w:val="137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93"/>
        </w:rPr>
        <w:t>cpOTor</w:t>
      </w:r>
      <w:r>
        <w:rPr>
          <w:rFonts w:ascii="Arial" w:hAnsi="Arial" w:cs="Arial" w:eastAsia="Arial"/>
          <w:sz w:val="23"/>
          <w:szCs w:val="23"/>
          <w:color w:val="161616"/>
          <w:spacing w:val="-16"/>
          <w:w w:val="93"/>
        </w:rPr>
        <w:t>p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93"/>
        </w:rPr>
        <w:t>acpHR</w:t>
      </w:r>
      <w:r>
        <w:rPr>
          <w:rFonts w:ascii="Arial" w:hAnsi="Arial" w:cs="Arial" w:eastAsia="Arial"/>
          <w:sz w:val="23"/>
          <w:szCs w:val="23"/>
          <w:color w:val="383838"/>
          <w:spacing w:val="-6"/>
          <w:w w:val="93"/>
        </w:rPr>
        <w:t>,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93"/>
        </w:rPr>
        <w:t>,lJ;aBH.D.</w:t>
      </w:r>
      <w:r>
        <w:rPr>
          <w:rFonts w:ascii="Arial" w:hAnsi="Arial" w:cs="Arial" w:eastAsia="Arial"/>
          <w:sz w:val="23"/>
          <w:szCs w:val="23"/>
          <w:color w:val="262626"/>
          <w:spacing w:val="12"/>
          <w:w w:val="93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25"/>
        </w:rPr>
        <w:t>JlH­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25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7"/>
        </w:rPr>
        <w:t>BHHrCTo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7"/>
        </w:rPr>
        <w:t>H</w:t>
      </w:r>
      <w:r>
        <w:rPr>
          <w:rFonts w:ascii="Arial" w:hAnsi="Arial" w:cs="Arial" w:eastAsia="Arial"/>
          <w:sz w:val="23"/>
          <w:szCs w:val="23"/>
          <w:color w:val="161616"/>
          <w:spacing w:val="12"/>
          <w:w w:val="107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0"/>
        </w:rPr>
        <w:t>)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0"/>
        </w:rPr>
        <w:t>'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0"/>
        </w:rPr>
        <w:t>)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0"/>
        </w:rPr>
        <w:t>K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0"/>
        </w:rPr>
        <w:t>e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34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18"/>
        </w:rPr>
        <w:t>coBepiiiHJI</w:t>
      </w:r>
      <w:r>
        <w:rPr>
          <w:rFonts w:ascii="Arial" w:hAnsi="Arial" w:cs="Arial" w:eastAsia="Arial"/>
          <w:sz w:val="23"/>
          <w:szCs w:val="23"/>
          <w:color w:val="262626"/>
          <w:spacing w:val="1"/>
          <w:w w:val="118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0"/>
        </w:rPr>
        <w:t>HeCKOJibKO</w:t>
      </w:r>
      <w:r>
        <w:rPr>
          <w:rFonts w:ascii="Arial" w:hAnsi="Arial" w:cs="Arial" w:eastAsia="Arial"/>
          <w:sz w:val="23"/>
          <w:szCs w:val="23"/>
          <w:color w:val="262626"/>
          <w:spacing w:val="32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19"/>
        </w:rPr>
        <w:t>nyreiiieCTBH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19"/>
        </w:rPr>
        <w:t>H</w:t>
      </w:r>
      <w:r>
        <w:rPr>
          <w:rFonts w:ascii="Arial" w:hAnsi="Arial" w:cs="Arial" w:eastAsia="Arial"/>
          <w:sz w:val="23"/>
          <w:szCs w:val="23"/>
          <w:color w:val="262626"/>
          <w:spacing w:val="-32"/>
          <w:w w:val="119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19"/>
        </w:rPr>
        <w:t>no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19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3"/>
          <w:w w:val="119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19"/>
        </w:rPr>
        <w:t>AcppHKe: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19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-28"/>
          <w:w w:val="135"/>
        </w:rPr>
        <w:t>H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74"/>
        </w:rPr>
        <w:t>CCJie.z::r.</w:t>
      </w:r>
      <w:r>
        <w:rPr>
          <w:rFonts w:ascii="Arial" w:hAnsi="Arial" w:cs="Arial" w:eastAsia="Arial"/>
          <w:sz w:val="23"/>
          <w:szCs w:val="23"/>
          <w:color w:val="383838"/>
          <w:spacing w:val="-17"/>
          <w:w w:val="75"/>
        </w:rPr>
        <w:t>o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6"/>
        </w:rPr>
        <w:t>BaJI</w:t>
      </w:r>
      <w:r>
        <w:rPr>
          <w:rFonts w:ascii="Arial" w:hAnsi="Arial" w:cs="Arial" w:eastAsia="Arial"/>
          <w:sz w:val="23"/>
          <w:szCs w:val="23"/>
          <w:color w:val="161616"/>
          <w:spacing w:val="-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11"/>
        </w:rPr>
        <w:t>rrycTbiHIO</w:t>
      </w:r>
      <w:r>
        <w:rPr>
          <w:rFonts w:ascii="Arial" w:hAnsi="Arial" w:cs="Arial" w:eastAsia="Arial"/>
          <w:sz w:val="23"/>
          <w:szCs w:val="23"/>
          <w:color w:val="262626"/>
          <w:spacing w:val="-32"/>
          <w:w w:val="111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19"/>
        </w:rPr>
        <w:t>KaJiaxap</w:t>
      </w:r>
      <w:r>
        <w:rPr>
          <w:rFonts w:ascii="Arial" w:hAnsi="Arial" w:cs="Arial" w:eastAsia="Arial"/>
          <w:sz w:val="23"/>
          <w:szCs w:val="23"/>
          <w:color w:val="161616"/>
          <w:spacing w:val="-30"/>
          <w:w w:val="120"/>
        </w:rPr>
        <w:t>H</w:t>
      </w:r>
      <w:r>
        <w:rPr>
          <w:rFonts w:ascii="Arial" w:hAnsi="Arial" w:cs="Arial" w:eastAsia="Arial"/>
          <w:sz w:val="23"/>
          <w:szCs w:val="23"/>
          <w:color w:val="383838"/>
          <w:spacing w:val="2"/>
          <w:w w:val="218"/>
        </w:rPr>
        <w:t>,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8"/>
        </w:rPr>
        <w:t>OTKpbiJI</w:t>
      </w:r>
      <w:r>
        <w:rPr>
          <w:rFonts w:ascii="Arial" w:hAnsi="Arial" w:cs="Arial" w:eastAsia="Arial"/>
          <w:sz w:val="23"/>
          <w:szCs w:val="23"/>
          <w:color w:val="262626"/>
          <w:spacing w:val="-3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20"/>
        </w:rPr>
        <w:t>o3epo</w:t>
      </w:r>
      <w:r>
        <w:rPr>
          <w:rFonts w:ascii="Arial" w:hAnsi="Arial" w:cs="Arial" w:eastAsia="Arial"/>
          <w:sz w:val="23"/>
          <w:szCs w:val="23"/>
          <w:color w:val="262626"/>
          <w:spacing w:val="-29"/>
          <w:w w:val="120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53"/>
        </w:rPr>
        <w:t>H</w:t>
      </w:r>
      <w:r>
        <w:rPr>
          <w:rFonts w:ascii="Arial" w:hAnsi="Arial" w:cs="Arial" w:eastAsia="Arial"/>
          <w:sz w:val="23"/>
          <w:szCs w:val="23"/>
          <w:color w:val="000000"/>
          <w:spacing w:val="-18"/>
          <w:w w:val="153"/>
        </w:rPr>
        <w:t>r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15"/>
        </w:rPr>
        <w:t>aMH</w:t>
      </w:r>
      <w:r>
        <w:rPr>
          <w:rFonts w:ascii="Arial" w:hAnsi="Arial" w:cs="Arial" w:eastAsia="Arial"/>
          <w:sz w:val="23"/>
          <w:szCs w:val="23"/>
          <w:color w:val="262626"/>
          <w:spacing w:val="-23"/>
          <w:w w:val="114"/>
        </w:rPr>
        <w:t>,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78"/>
        </w:rPr>
        <w:t>HCCJie.z::r.</w:t>
      </w:r>
      <w:r>
        <w:rPr>
          <w:rFonts w:ascii="Arial" w:hAnsi="Arial" w:cs="Arial" w:eastAsia="Arial"/>
          <w:sz w:val="23"/>
          <w:szCs w:val="23"/>
          <w:color w:val="262626"/>
          <w:spacing w:val="-7"/>
          <w:w w:val="79"/>
        </w:rPr>
        <w:t>o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49"/>
        </w:rPr>
        <w:t>­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49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0"/>
        </w:rPr>
        <w:t>BaJI</w:t>
      </w:r>
      <w:r>
        <w:rPr>
          <w:rFonts w:ascii="Arial" w:hAnsi="Arial" w:cs="Arial" w:eastAsia="Arial"/>
          <w:sz w:val="23"/>
          <w:szCs w:val="23"/>
          <w:color w:val="161616"/>
          <w:spacing w:val="-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92"/>
        </w:rPr>
        <w:t>BOAOIIa,lJ.</w:t>
      </w:r>
      <w:r>
        <w:rPr>
          <w:rFonts w:ascii="Arial" w:hAnsi="Arial" w:cs="Arial" w:eastAsia="Arial"/>
          <w:sz w:val="23"/>
          <w:szCs w:val="23"/>
          <w:color w:val="262626"/>
          <w:spacing w:val="-28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0"/>
        </w:rPr>
        <w:t>BHKTOpH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0"/>
        </w:rPr>
        <w:t>R</w:t>
      </w:r>
      <w:r>
        <w:rPr>
          <w:rFonts w:ascii="Arial" w:hAnsi="Arial" w:cs="Arial" w:eastAsia="Arial"/>
          <w:sz w:val="23"/>
          <w:szCs w:val="23"/>
          <w:color w:val="161616"/>
          <w:spacing w:val="45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6"/>
          <w:w w:val="135"/>
        </w:rPr>
        <w:t>H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30"/>
        </w:rPr>
        <w:t>peey</w:t>
      </w:r>
      <w:r>
        <w:rPr>
          <w:rFonts w:ascii="Arial" w:hAnsi="Arial" w:cs="Arial" w:eastAsia="Arial"/>
          <w:sz w:val="23"/>
          <w:szCs w:val="23"/>
          <w:color w:val="262626"/>
          <w:spacing w:val="-3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16"/>
        </w:rPr>
        <w:t>3aM6e3H</w:t>
      </w:r>
      <w:r>
        <w:rPr>
          <w:rFonts w:ascii="Arial" w:hAnsi="Arial" w:cs="Arial" w:eastAsia="Arial"/>
          <w:sz w:val="23"/>
          <w:szCs w:val="23"/>
          <w:color w:val="262626"/>
          <w:spacing w:val="11"/>
          <w:w w:val="115"/>
        </w:rPr>
        <w:t>.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20"/>
        </w:rPr>
        <w:t>Terrep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21"/>
        </w:rPr>
        <w:t>b</w:t>
      </w:r>
      <w:r>
        <w:rPr>
          <w:rFonts w:ascii="Arial" w:hAnsi="Arial" w:cs="Arial" w:eastAsia="Arial"/>
          <w:sz w:val="23"/>
          <w:szCs w:val="23"/>
          <w:color w:val="161616"/>
          <w:spacing w:val="-39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27"/>
        </w:rPr>
        <w:t>ero</w:t>
      </w:r>
      <w:r>
        <w:rPr>
          <w:rFonts w:ascii="Arial" w:hAnsi="Arial" w:cs="Arial" w:eastAsia="Arial"/>
          <w:sz w:val="23"/>
          <w:szCs w:val="23"/>
          <w:color w:val="262626"/>
          <w:spacing w:val="-37"/>
          <w:w w:val="127"/>
        </w:rPr>
        <w:t> </w:t>
      </w:r>
      <w:r>
        <w:rPr>
          <w:rFonts w:ascii="Arial" w:hAnsi="Arial" w:cs="Arial" w:eastAsia="Arial"/>
          <w:sz w:val="23"/>
          <w:szCs w:val="23"/>
          <w:color w:val="383838"/>
          <w:spacing w:val="0"/>
          <w:w w:val="88"/>
        </w:rPr>
        <w:t>3a,lJ.</w:t>
      </w:r>
      <w:r>
        <w:rPr>
          <w:rFonts w:ascii="Arial" w:hAnsi="Arial" w:cs="Arial" w:eastAsia="Arial"/>
          <w:sz w:val="23"/>
          <w:szCs w:val="23"/>
          <w:color w:val="383838"/>
          <w:spacing w:val="-26"/>
          <w:w w:val="89"/>
        </w:rPr>
        <w:t>a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32"/>
        </w:rPr>
        <w:t>'le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33"/>
        </w:rPr>
        <w:t>H</w:t>
      </w:r>
      <w:r>
        <w:rPr>
          <w:rFonts w:ascii="Arial" w:hAnsi="Arial" w:cs="Arial" w:eastAsia="Arial"/>
          <w:sz w:val="23"/>
          <w:szCs w:val="23"/>
          <w:color w:val="161616"/>
          <w:spacing w:val="-3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0"/>
        </w:rPr>
        <w:t>CTaJI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161616"/>
          <w:spacing w:val="0"/>
          <w:w w:val="100"/>
        </w:rPr>
        <w:t>IIOHCK</w:t>
      </w:r>
      <w:r>
        <w:rPr>
          <w:rFonts w:ascii="Arial" w:hAnsi="Arial" w:cs="Arial" w:eastAsia="Arial"/>
          <w:sz w:val="23"/>
          <w:szCs w:val="23"/>
          <w:color w:val="161616"/>
          <w:spacing w:val="6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94"/>
        </w:rPr>
        <w:t>HCTOKOB</w:t>
      </w:r>
      <w:r>
        <w:rPr>
          <w:rFonts w:ascii="Arial" w:hAnsi="Arial" w:cs="Arial" w:eastAsia="Arial"/>
          <w:sz w:val="23"/>
          <w:szCs w:val="23"/>
          <w:color w:val="262626"/>
          <w:spacing w:val="1"/>
          <w:w w:val="94"/>
        </w:rPr>
        <w:t> </w:t>
      </w:r>
      <w:r>
        <w:rPr>
          <w:rFonts w:ascii="Arial" w:hAnsi="Arial" w:cs="Arial" w:eastAsia="Arial"/>
          <w:sz w:val="23"/>
          <w:szCs w:val="23"/>
          <w:color w:val="000000"/>
          <w:spacing w:val="-17"/>
          <w:w w:val="166"/>
        </w:rPr>
        <w:t>H</w:t>
      </w:r>
      <w:r>
        <w:rPr>
          <w:rFonts w:ascii="Arial" w:hAnsi="Arial" w:cs="Arial" w:eastAsia="Arial"/>
          <w:sz w:val="23"/>
          <w:szCs w:val="23"/>
          <w:color w:val="262626"/>
          <w:spacing w:val="0"/>
          <w:w w:val="114"/>
        </w:rPr>
        <w:t>HJi</w:t>
      </w:r>
      <w:r>
        <w:rPr>
          <w:rFonts w:ascii="Arial" w:hAnsi="Arial" w:cs="Arial" w:eastAsia="Arial"/>
          <w:sz w:val="23"/>
          <w:szCs w:val="23"/>
          <w:color w:val="262626"/>
          <w:spacing w:val="-20"/>
          <w:w w:val="114"/>
        </w:rPr>
        <w:t>a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73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593" w:right="2471"/>
        <w:jc w:val="center"/>
        <w:rPr>
          <w:rFonts w:ascii="Times New Roman" w:hAnsi="Times New Roman" w:cs="Times New Roman" w:eastAsia="Times New Roman"/>
          <w:sz w:val="45"/>
          <w:szCs w:val="45"/>
        </w:rPr>
      </w:pPr>
      <w:rPr/>
      <w:r>
        <w:rPr>
          <w:rFonts w:ascii="Times New Roman" w:hAnsi="Times New Roman" w:cs="Times New Roman" w:eastAsia="Times New Roman"/>
          <w:sz w:val="45"/>
          <w:szCs w:val="45"/>
          <w:color w:val="727272"/>
          <w:spacing w:val="0"/>
          <w:w w:val="316"/>
        </w:rPr>
        <w:t>--</w:t>
      </w:r>
      <w:r>
        <w:rPr>
          <w:rFonts w:ascii="Times New Roman" w:hAnsi="Times New Roman" w:cs="Times New Roman" w:eastAsia="Times New Roman"/>
          <w:sz w:val="45"/>
          <w:szCs w:val="45"/>
          <w:color w:val="727272"/>
          <w:spacing w:val="-286"/>
          <w:w w:val="316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4F4F4F"/>
          <w:spacing w:val="0"/>
          <w:w w:val="316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4F4F4F"/>
          <w:spacing w:val="-113"/>
          <w:w w:val="316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221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24"/>
          <w:w w:val="221"/>
        </w:rPr>
        <w:t>·</w:t>
      </w:r>
      <w:r>
        <w:rPr>
          <w:rFonts w:ascii="Times New Roman" w:hAnsi="Times New Roman" w:cs="Times New Roman" w:eastAsia="Times New Roman"/>
          <w:sz w:val="45"/>
          <w:szCs w:val="45"/>
          <w:color w:val="4F4F4F"/>
          <w:spacing w:val="0"/>
          <w:w w:val="52"/>
        </w:rPr>
        <w:t>G:&gt;+&lt;=</w:t>
      </w:r>
      <w:r>
        <w:rPr>
          <w:rFonts w:ascii="Times New Roman" w:hAnsi="Times New Roman" w:cs="Times New Roman" w:eastAsia="Times New Roman"/>
          <w:sz w:val="45"/>
          <w:szCs w:val="45"/>
          <w:color w:val="4F4F4F"/>
          <w:spacing w:val="-19"/>
          <w:w w:val="52"/>
        </w:rPr>
        <w:t>a</w:t>
      </w:r>
      <w:r>
        <w:rPr>
          <w:rFonts w:ascii="Times New Roman" w:hAnsi="Times New Roman" w:cs="Times New Roman" w:eastAsia="Times New Roman"/>
          <w:sz w:val="45"/>
          <w:szCs w:val="45"/>
          <w:color w:val="262626"/>
          <w:spacing w:val="-32"/>
          <w:w w:val="173"/>
        </w:rPr>
        <w:t>·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340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4F4F4F"/>
          <w:spacing w:val="0"/>
          <w:w w:val="351"/>
        </w:rPr>
        <w:t>-</w:t>
      </w:r>
      <w:r>
        <w:rPr>
          <w:rFonts w:ascii="Times New Roman" w:hAnsi="Times New Roman" w:cs="Times New Roman" w:eastAsia="Times New Roman"/>
          <w:sz w:val="45"/>
          <w:szCs w:val="45"/>
          <w:color w:val="4F4F4F"/>
          <w:spacing w:val="-205"/>
          <w:w w:val="351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color w:val="727272"/>
          <w:spacing w:val="0"/>
          <w:w w:val="298"/>
        </w:rPr>
        <w:t>--</w:t>
      </w:r>
      <w:r>
        <w:rPr>
          <w:rFonts w:ascii="Times New Roman" w:hAnsi="Times New Roman" w:cs="Times New Roman" w:eastAsia="Times New Roman"/>
          <w:sz w:val="45"/>
          <w:szCs w:val="45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7" w:lineRule="auto"/>
        <w:ind w:left="113" w:right="48" w:firstLine="560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J;-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0"/>
          <w:szCs w:val="20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CbiOap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no,woTOEHJ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6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7"/>
          <w:w w:val="10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312"/>
        </w:rPr>
        <w:t>ay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3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312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spacing w:val="75"/>
          <w:w w:val="31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cymaHa</w:t>
      </w:r>
      <w:r>
        <w:rPr>
          <w:rFonts w:ascii="Times New Roman" w:hAnsi="Times New Roman" w:cs="Times New Roman" w:eastAsia="Times New Roman"/>
          <w:sz w:val="20"/>
          <w:szCs w:val="20"/>
          <w:spacing w:val="5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'IT06biBbJITO.IllfHT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nopyqeHHoe</w:t>
      </w:r>
      <w:r>
        <w:rPr>
          <w:rFonts w:ascii="Times New Roman" w:hAnsi="Times New Roman" w:cs="Times New Roman" w:eastAsia="Times New Roman"/>
          <w:sz w:val="20"/>
          <w:szCs w:val="20"/>
          <w:spacing w:val="-1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2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-24"/>
          <w:w w:val="11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</w:rPr>
        <w:t>KOHCYJib·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8"/>
        </w:rPr>
        <w:t>cme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2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9"/>
        </w:rPr>
        <w:t>}'K333HHC</w:t>
      </w:r>
      <w:r>
        <w:rPr>
          <w:rFonts w:ascii="Times New Roman" w:hAnsi="Times New Roman" w:cs="Times New Roman" w:eastAsia="Times New Roman"/>
          <w:sz w:val="20"/>
          <w:szCs w:val="20"/>
          <w:spacing w:val="32"/>
          <w:w w:val="8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npe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CTaEHT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</w:rPr>
        <w:t>MCHll</w:t>
      </w:r>
      <w:r>
        <w:rPr>
          <w:rFonts w:ascii="Times New Roman" w:hAnsi="Times New Roman" w:cs="Times New Roman" w:eastAsia="Times New Roman"/>
          <w:sz w:val="20"/>
          <w:szCs w:val="20"/>
          <w:spacing w:val="12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2"/>
        </w:rPr>
        <w:t>otjiHQH3JibHO;</w:t>
      </w:r>
      <w:r>
        <w:rPr>
          <w:rFonts w:ascii="Times New Roman" w:hAnsi="Times New Roman" w:cs="Times New Roman" w:eastAsia="Times New Roman"/>
          <w:sz w:val="20"/>
          <w:szCs w:val="20"/>
          <w:spacing w:val="24"/>
          <w:w w:val="92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HaC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OJDIQfb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0"/>
          <w:szCs w:val="20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6biJI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COnpOBO.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)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IQ{3T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35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59"/>
        </w:rPr>
        <w:t>nap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5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59"/>
        </w:rPr>
        <w:t>OH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5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tjlopMe</w:t>
      </w:r>
      <w:r>
        <w:rPr>
          <w:rFonts w:ascii="Times New Roman" w:hAnsi="Times New Roman" w:cs="Times New Roman" w:eastAsia="Times New Roman"/>
          <w:sz w:val="20"/>
          <w:szCs w:val="20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KaiiHI'a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53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5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53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53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-16"/>
          <w:w w:val="15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9"/>
        </w:rPr>
        <w:t>«Yocm&gt;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3"/>
        </w:rPr>
        <w:t>Bpewo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23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-25"/>
          <w:w w:val="12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KaiiHI'a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cy.</w:t>
      </w:r>
      <w:r>
        <w:rPr>
          <w:rFonts w:ascii="Times New Roman" w:hAnsi="Times New Roman" w:cs="Times New Roman" w:eastAsia="Times New Roman"/>
          <w:sz w:val="20"/>
          <w:szCs w:val="20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&lt;&lt;B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WKHJ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8"/>
        </w:rPr>
        <w:t>eHT&gt;&gt;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88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.J!Hr3M</w:t>
      </w:r>
      <w:r>
        <w:rPr>
          <w:rFonts w:ascii="Times New Roman" w:hAnsi="Times New Roman" w:cs="Times New Roman" w:eastAsia="Times New Roman"/>
          <w:sz w:val="20"/>
          <w:szCs w:val="2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9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40"/>
          <w:w w:val="11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9"/>
        </w:rPr>
        <w:t>enucKo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9"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28"/>
          <w:w w:val="11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9"/>
        </w:rPr>
        <w:t>To3ep,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HO</w:t>
      </w:r>
      <w:r>
        <w:rPr>
          <w:rFonts w:ascii="Times New Roman" w:hAnsi="Times New Roman" w:cs="Times New Roman" w:eastAsia="Times New Roman"/>
          <w:sz w:val="20"/>
          <w:szCs w:val="2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5"/>
          <w:szCs w:val="25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cyJITaHa</w:t>
      </w:r>
      <w:r>
        <w:rPr>
          <w:rFonts w:ascii="Times New Roman" w:hAnsi="Times New Roman" w:cs="Times New Roman" w:eastAsia="Times New Roman"/>
          <w:sz w:val="20"/>
          <w:szCs w:val="20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p3360JICJIHC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b</w:t>
      </w:r>
      <w:r>
        <w:rPr>
          <w:rFonts w:ascii="Times New Roman" w:hAnsi="Times New Roman" w:cs="Times New Roman" w:eastAsia="Times New Roman"/>
          <w:sz w:val="20"/>
          <w:szCs w:val="20"/>
          <w:spacing w:val="17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5"/>
        </w:rPr>
        <w:t>3Y6b1,</w:t>
      </w:r>
      <w:r>
        <w:rPr>
          <w:rFonts w:ascii="Times New Roman" w:hAnsi="Times New Roman" w:cs="Times New Roman" w:eastAsia="Times New Roman"/>
          <w:sz w:val="20"/>
          <w:szCs w:val="20"/>
          <w:spacing w:val="-15"/>
          <w:w w:val="9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o6pa30B3JICJ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Hapbm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CCHC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3"/>
        </w:rPr>
        <w:t>I!pHC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93"/>
        </w:rPr>
        <w:t>M</w:t>
      </w:r>
      <w:r>
        <w:rPr>
          <w:rFonts w:ascii="Times New Roman" w:hAnsi="Times New Roman" w:cs="Times New Roman" w:eastAsia="Times New Roman"/>
          <w:sz w:val="20"/>
          <w:szCs w:val="20"/>
          <w:spacing w:val="9"/>
          <w:w w:val="9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6biJ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0"/>
          <w:szCs w:val="20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OTMCHCH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8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spacing w:val="30"/>
          <w:w w:val="8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0,Znf3KO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both"/>
        <w:spacing w:after="0"/>
        <w:sectPr>
          <w:pgMar w:header="0" w:footer="764" w:top="440" w:bottom="1000" w:left="1580" w:right="740"/>
          <w:headerReference w:type="default" r:id="rId15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распоря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лийски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органи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моих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Бребнера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февраля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тчасти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бной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тчасти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из-за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адана),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ранга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спустили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анский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лавной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фрег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«Ис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андер-шах»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пушки;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лагу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релов;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оричный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«Ис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андер-ша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а»,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церемония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ончи-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дующий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сообщил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дчи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принцев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ещения;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мир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пренебрегает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приобретением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знаний,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льзает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ейс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правительст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преп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дарок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пар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елание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делиться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еличайших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времени,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ремление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моноп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надее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тел,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Бребнер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анда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тились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Индию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«Надир-ша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е»,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Бребнер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«Виджилен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а»,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правиться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ейшельские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степриимн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Очевидно,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ознамерился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добающими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ями,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лучено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Бребнера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тправиться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«Надир-ша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е»,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денег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снаря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февраля.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Занзибаре,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мысли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устная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барона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погибше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Первые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онце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явившийся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лейтенант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Ших,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рый,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зная,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дитель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диции,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ергшийся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падению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ерь,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данный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амни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лнился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дой;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европейца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биты.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падавшая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уппа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явилась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барон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д-р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Линк;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дителей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уппы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поги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Фон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тправился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выяснить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барона;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временем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ам-афри-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анцам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происш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февраля.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ончания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8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адана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европейцы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тправились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дравительным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сласти.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елание,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дарил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лепный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дарок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видеть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ддерж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прежде;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добавил,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распоря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сделано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намерен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выйти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2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ле»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о).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епис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аци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тир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личане.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поклонились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азав,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ждены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рабст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учены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сланы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9" w:lineRule="auto"/>
        <w:ind w:left="121" w:right="60" w:firstLine="28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5pt;width:140.315994pt;height:.1pt;mso-position-horizontal-relative:page;mso-position-vertical-relative:paragraph;z-index:-1164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spacing w:val="19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Насик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ор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ласть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ш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те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ей.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ам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была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ус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ена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личанами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ш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ла,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де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уч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лись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афри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анцы.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пере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дчи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0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дину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диться,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оистич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ждений.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екре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шейх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письм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Бребнер,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«Надир-ша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е»,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ающем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письмо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чению.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Шейх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деньги,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ляюще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выше: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дительст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(вн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жливые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прив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тствия)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…Ваше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письмо,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Ливингс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орите.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тношусь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ением,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делах.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ерен,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Вам,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л.</w:t>
      </w:r>
    </w:p>
    <w:p>
      <w:pPr>
        <w:spacing w:before="0" w:after="0" w:line="250" w:lineRule="auto"/>
        <w:ind w:left="688" w:right="118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Надеюсь,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пишете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понадоби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сделаю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искренний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243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аджид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бен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еид.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1282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февраля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.)»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рабами.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орела.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ерными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арабами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слаба.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Вонь,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ающаяся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жащей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лки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дских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жасна.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чам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добрять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землю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аду;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Вонибар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доровым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етив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льничий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рынок,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ленных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даж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льшая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Шире.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образные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уировки;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узнает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Чипе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падной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стыдились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лядеть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нижнюю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тела,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оропн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давцы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лпе,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выкрики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персы.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дданные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озить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тивный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етер.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арабские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Мадагас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озвраща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мпле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уз.</w:t>
      </w:r>
    </w:p>
    <w:p>
      <w:pPr>
        <w:jc w:val="both"/>
        <w:spacing w:after="0"/>
        <w:sectPr>
          <w:pgMar w:header="0" w:footer="764" w:top="840" w:bottom="960" w:left="1580" w:right="740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1.605457pt;height:458.66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51" w:lineRule="auto"/>
        <w:ind w:left="121" w:right="43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лнце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жди.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ы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2</w:t>
      </w:r>
      <w:r>
        <w:rPr>
          <w:rFonts w:ascii="Times New Roman" w:hAnsi="Times New Roman" w:cs="Times New Roman" w:eastAsia="Times New Roman"/>
          <w:sz w:val="14"/>
          <w:szCs w:val="14"/>
          <w:spacing w:val="6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«Пингвина»,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тправиться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ме.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стеро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моих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льны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орад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ой.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доровыми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время.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Власть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слаба,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дник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арабов,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приш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дших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ера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тивших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морс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ережье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онтиненте.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Правителя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аид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75" w:lineRule="exact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найдено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монет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скими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надписями;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моне-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менный;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превы-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пятид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сяти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уровнем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прои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ждения,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чани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овые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льшая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ния,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произрас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дичн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рощи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совых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пейзажу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ошный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7" w:after="0" w:line="240" w:lineRule="auto"/>
        <w:ind w:left="4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9pt;width:140.315994pt;height:.1pt;mso-position-horizontal-relative:page;mso-position-vertical-relative:paragraph;z-index:-1163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spacing w:val="14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анна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кня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морских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ро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ах,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озамби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пр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е.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пере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дчи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0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Занзибаре.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узьям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анганьи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аюсь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добиться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ройст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склада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льствия,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сяких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пасов,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стигну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боров,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пошлет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джиджи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анганьи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аней,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муки,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чая,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офе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склад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дарить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действительно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тношение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дям.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письмо,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Очень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тились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пребы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д-р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миссис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Сьюа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силах.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«Пингвин».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андир,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лейтенант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арфорс,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ных: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слов.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дей: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Шупанги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Отплы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часов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Верю,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евышний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даст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успеть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лазах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язычни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общение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зным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22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прибыли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примерно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милях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устья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бине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прошел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чению,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реть,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менились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оки,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впадавшие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смогут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перейти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них: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взял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сир,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уттер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попробо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успешно,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сильный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етер,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ойти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устье,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озяин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«Пингвине»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устья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етер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24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уну;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распоря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дняться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держась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бриз.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Фэйн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реть,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делает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первый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адились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мные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оки;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перепле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огнутыми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густы,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лип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грязь,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низанная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ангровыми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орнями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занная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опких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0" w:footer="764" w:top="840" w:bottom="960" w:left="1580" w:right="740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0.600727pt;height:337.2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пройти,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пробиться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набрели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лежавшую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Фэйн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у;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перепуг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чуть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опрокин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сившись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склону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ямы.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Фэйн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еличиной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слую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свинью.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увидели,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идет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орошим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м;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днялась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меньше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ангровых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слей.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ух-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милях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чению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хладной.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спутник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реть,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сменя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ангровые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дьбы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лялись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менее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димым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ангровыми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орнями.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дой: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адили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лились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успев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стигнуть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озвышенной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видневшейся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онте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ерегу;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льный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адиться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иссл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спуститься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вился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«Пингвин».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ейтенант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арфорс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лучшее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крейсиро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ласился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терпели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адиться.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24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чью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бора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найти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лейтенан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арфор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плыть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0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часов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Фэйн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заявил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усиленно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озраж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Микиндани,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енный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собир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правиться;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орошее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адки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лучший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ережье.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тплыли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узили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Микиндани,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милях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устья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адки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«Пингвин»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ушел.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менилась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времени,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впервые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искл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устье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мели,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пери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ски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ляющи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новые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узки.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Мэй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авший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1861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«Пионер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м»)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ошибся,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мерам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снял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четыре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ллара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сяц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узил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пасы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узкий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шириной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тержне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д)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лловые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рифы.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Ширина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части,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по-видим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дов.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внешней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янок,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искл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рифа,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«Пингвина»,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сорок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ренняя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Пемба,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Пимли,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ошиб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Оуэна.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защищена.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угая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лежит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примерно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1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мучился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уне.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овить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креп-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нтиб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е;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ообразно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опья,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чок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ясь.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найти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банья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н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взялся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их.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стные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держ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льшей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частью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арабы-п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лукровки.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ежливы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75" w:lineRule="exact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26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смышленые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любивые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40" w:lineRule="auto"/>
        <w:ind w:left="121" w:right="234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равн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душно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2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упления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ждение: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ешь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специ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целью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лучшить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действие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оражи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неграми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обычными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ливыми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лашение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диции,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обращаясь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сьбой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акие-либо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ежливые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анцев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целях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ствия,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кладем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ранению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знаний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временем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щенной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физич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неиссл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ране!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шагаешь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тысячи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озвышающейся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уровнем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уре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ежая,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моз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мысль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ясно,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оркими,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шаг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дым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дневные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физич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усилия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черний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ящему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приятным.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энергию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ждает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жная,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ленная,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опасн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ерями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дьми.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ойкие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спутники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общн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интер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сов,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опасн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стей,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делающих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узьями.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8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мыслие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яще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8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8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увидеть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7" w:after="0" w:line="240" w:lineRule="auto"/>
        <w:ind w:left="4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9pt;width:140.315994pt;height:.1pt;mso-position-horizontal-relative:page;mso-position-vertical-relative:paragraph;z-index:-1162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spacing w:val="14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Баньяны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индийс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ая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ас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овцев.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пере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дчи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0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сти;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айной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лью,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9.400633pt;height:510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Влияние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ятельным: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приобре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льшую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ях,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дчи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повышае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ся: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дыми,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жира;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брон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загар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арение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Аппетит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поразительный,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арение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явиться,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наслажд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овыми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ствие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да;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авить;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0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жишь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проклятием.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ющим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тело,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превращае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ящему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оце-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27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жающий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тельно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Пемба.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спле-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тенных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утьев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азанных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землей;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мыс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лловый;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красная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заметны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баобабы.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Арабские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дующим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ушибов,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новые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испра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ляем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имеющи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деревьях,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обилии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рицы;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мелкие,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Физич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невзр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д: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сильные,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мутные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29–30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минает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согнутый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унок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игр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асти.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бок,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ширина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дов,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надежна,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ибо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защищена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аемый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чаще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елился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давно,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нынешнем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лении,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лины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(с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у),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амня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арабский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дания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елял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лекие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прилегающей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различных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упная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дичь,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уровнем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Мангровых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закры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ахили;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оргу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красильным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лишайни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анора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Herba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urceolaris).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енными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борами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занзибарс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жни;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боры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лавная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ласть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принадлежит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еминда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(унтер-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офице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у),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дчиняющемуся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уровню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снили.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еминдар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ежлив,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Адонде,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нанять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дцев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лще,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ующей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Пембы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ранил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релить.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Обидчи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тпилили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онцы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правила,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драки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ашут»),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упили.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диция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дошла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равнины,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лишенной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дился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земляную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ащив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еминдара,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Хамеш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рассып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рениях,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жить,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хижин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защищавшую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невын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симо,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еминдара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разрешить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ласился,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пришел,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димый,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нервный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испуг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(чис-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ти)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фитильными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жьями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заявив,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тился,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нервно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клялся,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0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повино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«дело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ас».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занные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чным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длам;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обычную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сителя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ласти,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стемнело,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енными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фитилями.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обращ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ания.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произн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рен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ъяснения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еминдар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узнав,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извинения;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добная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ершенно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обычна.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унич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жающий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скликнув: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оров!»</w:t>
      </w:r>
    </w:p>
    <w:p>
      <w:pPr>
        <w:jc w:val="both"/>
        <w:spacing w:after="0"/>
        <w:sectPr>
          <w:pgMar w:header="0" w:footer="764" w:top="840" w:bottom="960" w:left="1580" w:right="740"/>
          <w:pgSz w:w="11920" w:h="16840"/>
        </w:sectPr>
      </w:pPr>
      <w:rPr/>
    </w:p>
    <w:p>
      <w:pPr>
        <w:spacing w:before="68" w:after="0" w:line="240" w:lineRule="auto"/>
        <w:ind w:left="11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84.693604pt;margin-top:24.758259pt;width:468.234623pt;height:.1pt;mso-position-horizontal-relative:page;mso-position-vertical-relative:paragraph;z-index:-1161" coordorigin="1694,495" coordsize="9365,2">
            <v:shape style="position:absolute;left:1694;top:495;width:9365;height:2" coordorigin="1694,495" coordsize="9365,0" path="m1694,495l11059,495e" filled="f" stroked="t" strokeweight=".60495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54"/>
          <w:i/>
        </w:rPr>
        <w:t>.a.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54"/>
          <w:i/>
        </w:rPr>
        <w:t> </w:t>
      </w:r>
      <w:r>
        <w:rPr>
          <w:rFonts w:ascii="Arial" w:hAnsi="Arial" w:cs="Arial" w:eastAsia="Arial"/>
          <w:sz w:val="32"/>
          <w:szCs w:val="32"/>
          <w:color w:val="808080"/>
          <w:spacing w:val="11"/>
          <w:w w:val="54"/>
          <w:i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ni1BI1HrCTOH.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5"/>
        </w:rPr>
        <w:t>«,[\HeBHI-lKI-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5"/>
        </w:rPr>
        <w:t>1</w:t>
      </w:r>
      <w:r>
        <w:rPr>
          <w:rFonts w:ascii="Arial" w:hAnsi="Arial" w:cs="Arial" w:eastAsia="Arial"/>
          <w:sz w:val="15"/>
          <w:szCs w:val="15"/>
          <w:color w:val="808080"/>
          <w:spacing w:val="4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5"/>
        </w:rPr>
        <w:t>1-lCCneAOBaTen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6"/>
        </w:rPr>
        <w:t>Acppi1K11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7"/>
        </w:rPr>
        <w:t>))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6.090022pt;height:539.46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17" w:right="1518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119"/>
        </w:rPr>
        <w:t>THT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119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119"/>
        </w:rPr>
        <w:t>'JlbHbi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119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1"/>
          <w:w w:val="119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100"/>
        </w:rPr>
        <w:t>JIHCT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114"/>
        </w:rPr>
        <w:t>KHHrH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22"/>
          <w:w w:val="11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6480B7"/>
          <w:spacing w:val="0"/>
          <w:w w:val="135"/>
        </w:rPr>
        <w:t>«)</w:t>
      </w:r>
      <w:r>
        <w:rPr>
          <w:rFonts w:ascii="Times New Roman" w:hAnsi="Times New Roman" w:cs="Times New Roman" w:eastAsia="Times New Roman"/>
          <w:sz w:val="22"/>
          <w:szCs w:val="22"/>
          <w:color w:val="6480B7"/>
          <w:spacing w:val="0"/>
          <w:w w:val="135"/>
        </w:rPr>
        <w:t>lill3H</w:t>
      </w:r>
      <w:r>
        <w:rPr>
          <w:rFonts w:ascii="Times New Roman" w:hAnsi="Times New Roman" w:cs="Times New Roman" w:eastAsia="Times New Roman"/>
          <w:sz w:val="22"/>
          <w:szCs w:val="22"/>
          <w:color w:val="6480B7"/>
          <w:spacing w:val="0"/>
          <w:w w:val="135"/>
        </w:rPr>
        <w:t>b</w:t>
      </w:r>
      <w:r>
        <w:rPr>
          <w:rFonts w:ascii="Times New Roman" w:hAnsi="Times New Roman" w:cs="Times New Roman" w:eastAsia="Times New Roman"/>
          <w:sz w:val="22"/>
          <w:szCs w:val="22"/>
          <w:color w:val="6480B7"/>
          <w:spacing w:val="-12"/>
          <w:w w:val="13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94"/>
        </w:rPr>
        <w:t>HCCJie.z:t:OBaHH.H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199" w:right="3209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95"/>
        </w:rPr>
        <w:t>.z:t:OKTOpa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-1"/>
          <w:w w:val="95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F70AE"/>
          <w:spacing w:val="0"/>
          <w:w w:val="117"/>
        </w:rPr>
        <w:t>JlHBHHrCTOHa»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center"/>
        <w:spacing w:after="0"/>
        <w:sectPr>
          <w:pgNumType w:start="18"/>
          <w:pgMar w:header="0" w:footer="764" w:top="340" w:bottom="960" w:left="1580" w:right="720"/>
          <w:headerReference w:type="default" r:id="rId21"/>
          <w:footerReference w:type="default" r:id="rId22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2.821687pt;height:201.0825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50" w:lineRule="auto"/>
        <w:ind w:left="121" w:right="6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падн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ренней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(прибрежные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рабы).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жная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сьмид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ов),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падная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чительна: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унжу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анора.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янно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ущих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упцов-баньянов.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6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лизительно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Микиндани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красивым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зным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м;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взялся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лларов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систыми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яла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ощущение,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аемся;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лнце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лило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ершенно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дах,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ериться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сипаям,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узили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тных,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ончили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емимильно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выбились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54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Ньянь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впервые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-4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густых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лей,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мешавших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дви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ению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пеш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авших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приятную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тень,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чищ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чных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дов.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частью,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денно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чист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вили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багажа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еминдара,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нельзя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разг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узил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частично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уппу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еличи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ширину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густых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лях,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ошли.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времени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дили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ткрытые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чищенные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анио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анцев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лы,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племена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зависимы,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ждя.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ладкие,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узкие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низкие.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дри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расширены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ороны;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лные,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уки,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ноги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орошей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мы;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упни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кисти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ленькие.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темный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ло-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оричневый.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зависи-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мой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ой.</w:t>
      </w:r>
    </w:p>
    <w:p>
      <w:pPr>
        <w:spacing w:before="0" w:after="0" w:line="250" w:lineRule="auto"/>
        <w:ind w:left="121" w:right="6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Нарри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(10°23́14́́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ты).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упы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орадки.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диннадц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дующее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лучше.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Еды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деше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держим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урс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9" w:lineRule="auto"/>
        <w:ind w:left="121" w:right="77" w:firstLine="28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5pt;width:140.315994pt;height:.1pt;mso-position-horizontal-relative:page;mso-position-vertical-relative:paragraph;z-index:-1160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spacing w:val="6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е,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чи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тчеты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0"/>
        </w:rPr>
        <w:t>афри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99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0"/>
        </w:rPr>
        <w:t>анских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0"/>
        </w:rPr>
        <w:t>путеш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99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0"/>
        </w:rPr>
        <w:t>ст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99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0"/>
        </w:rPr>
        <w:t>енни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99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99"/>
          <w:position w:val="0"/>
        </w:rPr>
        <w:t>ов,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зна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усы</w:t>
      </w:r>
      <w:r>
        <w:rPr>
          <w:rFonts w:ascii="Times New Roman" w:hAnsi="Times New Roman" w:cs="Times New Roman" w:eastAsia="Times New Roman"/>
          <w:sz w:val="18"/>
          <w:szCs w:val="18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ух-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леньких</w:t>
      </w:r>
      <w:r>
        <w:rPr>
          <w:rFonts w:ascii="Times New Roman" w:hAnsi="Times New Roman" w:cs="Times New Roman" w:eastAsia="Times New Roman"/>
          <w:sz w:val="18"/>
          <w:szCs w:val="18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мух</w:t>
      </w:r>
      <w:r>
        <w:rPr>
          <w:rFonts w:ascii="Times New Roman" w:hAnsi="Times New Roman" w:cs="Times New Roman" w:eastAsia="Times New Roman"/>
          <w:sz w:val="18"/>
          <w:szCs w:val="18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цеце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обычно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сл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причиной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зни,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орой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быки,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лошади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собаки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погиба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чер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ль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дель.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л.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дания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576" w:footer="764" w:top="840" w:bottom="960" w:left="1580" w:right="720"/>
          <w:headerReference w:type="default" r:id="rId24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двигаясь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ади.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лмы,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ади.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дцев.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аре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ться,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двигаясь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льшая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рассыпа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занный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сжига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добрила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ными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опьями.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чившейся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ржа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чина.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аждой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деревне,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урицу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узы.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ершенно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ахили,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общаясь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арабами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прибрежной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приобрели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знание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ахили.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1.800605pt;height:519.6pt;mso-position-horizontal-relative:char;mso-position-vertical-relative:line" type="#_x0000_t75">
            <v:imagedata r:id="rId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густыми,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ли: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биться.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мили.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еревья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лики,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расширения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еличения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задушил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ъясняе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дили,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ов;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племя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дело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из-за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деланные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деревьев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денные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ранее;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успел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развиться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проц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снения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земли,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ними.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лбов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переплетены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лианами,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лами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ельные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еревки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ты;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лщина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янистых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дюймов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</w:p>
    <w:p>
      <w:pPr>
        <w:spacing w:before="12" w:after="0" w:line="240" w:lineRule="auto"/>
        <w:ind w:left="121" w:right="546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ельно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сравнить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жнами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драгунс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упающее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ребро,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межутки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дюймов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пучки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прямых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дюйм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длиной.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дин-д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изгибае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причинить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прежнему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лению.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дениям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Дарвина,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инстин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жаждет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зло: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етви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дящему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гибок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льцами;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лиана,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орней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ладает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ной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диться,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лядя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янувшийся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пятьде-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сят-ш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диаме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стигает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дюймов.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растения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ранно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учены,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жки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тниц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темно-зеленый,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снять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красивые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зеленые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темные,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минающие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дичные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лиана,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янущаяся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узлов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деленные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межутки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овые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рых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режущих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Есть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обычна: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крепкие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огнутые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чья,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титься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наняли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дых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ляться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привыкли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взялись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ленными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гав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растения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энергично;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бить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опор.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орились,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Лианы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бщи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лучах.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нанятых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заранее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меры,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нанявши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бщики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крепких.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мнительно,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выдержи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ощаясь,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длительную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непрерывную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дящие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айцы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искл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чением).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впервые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авили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французских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опов,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лнить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личан;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францу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личан,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выпадает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а: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свинью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антилоп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8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уриц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приправы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2.400561pt;height:497.4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склона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лями: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темно-зеленых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сов;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ление,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лмистые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гряды.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делась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надвигающейся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зиме.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чаще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зрения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ограничи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лькими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зрелища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лями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ленных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азаний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лыбнуться,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читы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енные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орения: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случаев,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ориентиро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яния,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диться,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вильно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ранспо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тир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мпас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чаще,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Индийс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насыщенный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парами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душливый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сырая,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уйно</w:t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сшаяся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ошная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борюсь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ориентиро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ться,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сидел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ерстие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тычки!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моньинь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дарок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анна,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принадлежащие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личным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применяемо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индийскими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тьями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орелся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окий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спор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ящие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Интер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видеть,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христиане,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крайне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ревни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религиоз-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ающую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пласты)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Диди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мбок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арь;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арей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действительно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Фундинд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мба,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пришел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стигнуть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красные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1861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«Пионер».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16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пойдет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орья,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грядой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лмов,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жающих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узкие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орья,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янущи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лины,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дящие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огибает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падной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ороне,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бить.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прямо,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еянные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тметить,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рис.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успешным,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лаги,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тить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ончился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арь,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имелся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меш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чистила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шелухи.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17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учить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дах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сипаям.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распорядился,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взяли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меньше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багажа,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ерил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озки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озьмут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вижу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поклажа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слов.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уза,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еренно,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дупрежд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замучить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прячут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Боюсь,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сперимент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spacing w:val="4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испо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чен,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заметно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симп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мов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зни,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сть.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лнце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сильно,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жигае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орад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лег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ановки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четыре-пять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миль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день;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дви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могает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чении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орадки.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ании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орад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лев-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уп.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пришла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анна.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Бен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тклонились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ения;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правильный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9" w:lineRule="auto"/>
        <w:ind w:left="121" w:right="57" w:firstLine="28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5pt;width:140.315994pt;height:.1pt;mso-position-horizontal-relative:page;mso-position-vertical-relative:paragraph;z-index:-1159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spacing w:val="19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Д-р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Ливингс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тел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испы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ть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лас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ях,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де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ди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ся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цеце,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ер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дов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индийских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уй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лов,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обы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см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реть,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ак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них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дейст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усы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ой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мухи.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л.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дания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дующий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шли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лению,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прийти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из-за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зигзага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теряли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добные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браки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расширя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лияние;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лизкие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тношения.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лишены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ляемых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озникно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численн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меньшилась;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религию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анским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обычаям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прилага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усилий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уровня.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обычаи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анских.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опять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орье,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лага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испаряе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сильнее,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лине;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первый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попробо-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наняться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ело;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сню,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льные.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елание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порадо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деждой.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тела.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пилены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рие,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бные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льца.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2.820009pt;height:526.095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пройти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озяин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пропустить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поврежденный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озяину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ладило.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опять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дикие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слоны,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свиньи,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кровью.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обоим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тые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озера;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(оно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Вронг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е),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рыбы.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21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бки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енье.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рады,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опять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упило.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1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Ндонде;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сообщили,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сяца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унич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живших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пищевые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ране;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рассыл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льствием.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уга,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«ай-ай»,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общераспр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раненный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денный,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арабами)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аба»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(«добро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ть»).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Неприятно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пасть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1861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амый,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лкно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явился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детый,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опознанным,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жур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23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сов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обычай: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сняв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леопа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сжиг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твращение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пищу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угими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племенами,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леопа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жирает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наклонн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анниб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свидетельст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орье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ерым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покрытым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зистым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лежащие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ерхн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уски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аменевше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(пропи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окисью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кремния).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уски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амень,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взял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уки.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жная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храняет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локна,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сплошная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окись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кремния.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по-прежнем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испыты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дурных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дствий,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ялым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доров.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усов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обна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жил,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спина: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нагнуться,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питься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ушки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равы.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бык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дьмой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ушел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ченным.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жилась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пропажа,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арищи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чью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пошли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хижине.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арейшин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рафо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хкр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хищенно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сильщики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кражи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енным,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ченным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слись,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24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идут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ливни,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чью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спят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укрытиями.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теряли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из-за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зней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пройти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миль: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задержи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искл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Киндани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растение,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андаре;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офель.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допада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Бароце,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онтинен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андаре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мигран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дивший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орошения,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дным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индийс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земле?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виж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бинных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районах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раны,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андаре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усила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повыше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мея.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Верхнее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опухло,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призна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дующий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Либо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неядови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либо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проникше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яда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0" w:lineRule="auto"/>
        <w:ind w:left="4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9pt;width:140.315994pt;height:.1pt;mso-position-horizontal-relative:page;mso-position-vertical-relative:paragraph;z-index:-1158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spacing w:val="14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чь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идет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падении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«Пионер»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время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иссл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до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ания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Ру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мы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1861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0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л.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дания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невын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дленно,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урить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сть: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сырая,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пар.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26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25-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Нарри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решили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провизию,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обилии.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оргу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урами,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яйцами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м;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сипай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Пандо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изби-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лщиной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ропин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крикн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прекр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избиение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жусь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сти).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дствия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обращения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ой: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лился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дренный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Боюсь,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нагно-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ивши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ушибы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мышленно.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Пандо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Занзибара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пьяными;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ообще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ершенно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зным: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прыщик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28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зрения.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ущелью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орье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сьми-де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Нангаде.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зрение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различает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рыбой.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льких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милях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чению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ущельем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орье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снижае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анови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разбр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ленькие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рыбы.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стирающаяся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льшая.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слонов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дные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приятной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внешн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озят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Ибо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ибо).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29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енье,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преля,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чуч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мбы,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Ким-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мр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чными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поня-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мирая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щей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жизни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ообще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религии,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еры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аждый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ленный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ережье,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занию,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чистым.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ся;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обычая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испыты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виновных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Юноши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янии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мне,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попы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дения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онде.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Учивши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пони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язы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онде,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сло-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них,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Ндонде,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лавный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цен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онде.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дьм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виновницами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зней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ти;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оря: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«Э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о».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стны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взи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рафов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лиц,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причинивших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ущерб;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дъя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ляли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претензий,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наши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чные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тные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зла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еянным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ам.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личан.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пошел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ящие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зеленые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парами,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жилки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ерхней,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нижней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ороне;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ленькие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етки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общей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лупу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луп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7" w:after="0" w:line="240" w:lineRule="auto"/>
        <w:ind w:left="4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9pt;width:140.315994pt;height:.1pt;mso-position-horizontal-relative:page;mso-position-vertical-relative:paragraph;z-index:-1157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spacing w:val="14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ави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логично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«Б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жьему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1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»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европейских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нар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дов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испы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ание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огнем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или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дой.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пере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дчи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NumType w:start="28"/>
          <w:pgMar w:footer="764" w:header="576" w:top="840" w:bottom="960" w:left="1580" w:right="740"/>
          <w:footerReference w:type="default" r:id="rId29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ло-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ерая,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чилась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поврежденных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ей.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именно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мые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попада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Негры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землю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ущих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лагая,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древние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ронявшие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лжны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опаешь,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ешь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найти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(мунгу)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дующий».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ующие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выразили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добрение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Бога.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лгу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высып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по-види-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ушибов,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лученных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уне.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озвраща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пастьбы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чениями,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нельзя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ъяснить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устно,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дозре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лами,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лами,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(вид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онопли)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абак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ец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видишь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дешев: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ороший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оршок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ллона,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урицы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опять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мухи,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тных,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дым,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мягким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мухи,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крови.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По-видим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жьей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6.527742pt;height:314.6175pt;mso-position-horizontal-relative:char;mso-position-vertical-relative:line" type="#_x0000_t75">
            <v:imagedata r:id="rId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2" w:after="0" w:line="240" w:lineRule="auto"/>
        <w:ind w:left="4132" w:right="4101"/>
        <w:jc w:val="center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spacing w:val="-16"/>
          <w:w w:val="100"/>
          <w:b/>
          <w:bCs/>
        </w:rPr>
        <w:t>Г</w:t>
      </w:r>
      <w:r>
        <w:rPr>
          <w:rFonts w:ascii="Arial" w:hAnsi="Arial" w:cs="Arial" w:eastAsia="Arial"/>
          <w:sz w:val="33"/>
          <w:szCs w:val="33"/>
          <w:spacing w:val="0"/>
          <w:w w:val="100"/>
          <w:b/>
          <w:bCs/>
        </w:rPr>
        <w:t>ла</w:t>
      </w:r>
      <w:r>
        <w:rPr>
          <w:rFonts w:ascii="Arial" w:hAnsi="Arial" w:cs="Arial" w:eastAsia="Arial"/>
          <w:sz w:val="33"/>
          <w:szCs w:val="33"/>
          <w:spacing w:val="-4"/>
          <w:w w:val="100"/>
          <w:b/>
          <w:bCs/>
        </w:rPr>
        <w:t>в</w:t>
      </w:r>
      <w:r>
        <w:rPr>
          <w:rFonts w:ascii="Arial" w:hAnsi="Arial" w:cs="Arial" w:eastAsia="Arial"/>
          <w:sz w:val="33"/>
          <w:szCs w:val="33"/>
          <w:spacing w:val="0"/>
          <w:w w:val="100"/>
          <w:b/>
          <w:bCs/>
        </w:rPr>
        <w:t>а</w:t>
      </w:r>
      <w:r>
        <w:rPr>
          <w:rFonts w:ascii="Arial" w:hAnsi="Arial" w:cs="Arial" w:eastAsia="Arial"/>
          <w:sz w:val="33"/>
          <w:szCs w:val="3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spacing w:val="0"/>
          <w:w w:val="101"/>
          <w:b/>
          <w:bCs/>
        </w:rPr>
        <w:t>2</w:t>
      </w:r>
      <w:r>
        <w:rPr>
          <w:rFonts w:ascii="Arial" w:hAnsi="Arial" w:cs="Arial" w:eastAsia="Arial"/>
          <w:sz w:val="33"/>
          <w:szCs w:val="33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сравнительно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анной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бки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чистки.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Прекрасно,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обозре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ющую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покрытым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тенис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листвы,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шей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частью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темно-зеленой,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ибо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льшинст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ящие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темные,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лавра.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гиган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т».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сины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луки,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землю;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анчивый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тые,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персики,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емян),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еницы.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дойдя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Нтенде,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крепким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падением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ду;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рынок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Ибо.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впустить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анемся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тклонили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Нтенде,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1862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арый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четырьмя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дыр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релов,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орыми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падавшие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лучили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ерили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падение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поистине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неопра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данным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анным.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падавшая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уппа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роила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озвышенн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лядеть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1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лижа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мнившейся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дъе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600–800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ористым;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дошвы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учей,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ующий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вья,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ящие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учьи,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ранили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дельных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литься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целый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лнять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бокие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ямы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ями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учей.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прибрежной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spacing w:val="20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двин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льше.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оане,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сяц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онял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спощадной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енских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собак;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гроз-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внуш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частным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орнягам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шерстью.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розным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онца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наслажд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жавшими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дошла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душная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лучая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взамен.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провизию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е: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душевной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взамен.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покрыты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выпуклых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линий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длиной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дюймов.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Сделав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бцы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упающими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0" w:lineRule="auto"/>
        <w:ind w:left="4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9pt;width:140.315994pt;height:.1pt;mso-position-horizontal-relative:page;mso-position-vertical-relative:paragraph;z-index:-1156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spacing w:val="14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лее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ора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назы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ае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ся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онья.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л.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дания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делает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образными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придает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свиреп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арину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учей,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скрытый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тенис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янутый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нями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любивых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онья.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разбили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ляющимся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оньи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вновь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учьем;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ладелец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рис.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рашных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цеце)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льной.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оровы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лился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стцо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явилась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приписы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изранена;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жасных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ушибов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призна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язки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нагиб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1.800435pt;height:321pt;mso-position-horizontal-relative:char;mso-position-vertical-relative:line" type="#_x0000_t75">
            <v:imagedata r:id="rId3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ончилась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гряда,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идущая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ровная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упающими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гранитными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онца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гряды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районе,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ающемся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Ньямба,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5-е,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меющая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льшую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мунджа,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уриц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красивыми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ногами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обильной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драх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дицах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сделаны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унки;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стыдилась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NumType w:start="31"/>
          <w:pgMar w:footer="764" w:header="576" w:top="840" w:bottom="960" w:left="1580" w:right="740"/>
          <w:footerReference w:type="default" r:id="rId31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выщел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анием,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выпари-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огне.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учная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анга-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быми,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елыми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пятныш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двигаясь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онца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гряды,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чаник,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ранит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наклонив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Сиени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имел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ергся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лению: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боро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дшими,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менением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логи-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менилась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Различные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виды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лавровидной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заменили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ация,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мимоза.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бки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аемой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Симба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(«лев»)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лагаем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ерем.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ершающих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Опять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сонный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мутнел.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ежит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кровь.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смышлеными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чтительными.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л: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млунг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(«Мы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литься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»),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Интер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выяснить,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приобрели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общения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дших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ними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уйной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распущенн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зрения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жизни,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енных,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мр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временам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овья;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нию,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дчи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обыденных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ещах,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лавным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знаю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чью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льсии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сперимент;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погибнут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урить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ченных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лнце.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дела: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мки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мешки,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порази-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тельна.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деревнях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дивительно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грязь.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прямой,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лнце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часов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дряд.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двинуться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ешение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взять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ошиб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димся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слона.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ороший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льсии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шенно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лошадей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битых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причина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Единст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енный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причина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Джионде,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Липонде,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невы-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гранитной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озвышающейся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(мы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ах).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пури,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ранно,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озий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рог»;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чащих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сновно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форсиро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аршем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нельзя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льствием;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хнут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смогут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догн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сонный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ощенный,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ушибов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превр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адная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дыра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дозре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злым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мысл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шел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сильным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пробить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112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ерстие).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ляю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лная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Отправился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четырьмя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дьми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успе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регу-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ернуться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спиной,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ещи.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янная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борьба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скрытым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слуша-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нием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драж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ерен,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погибну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ершили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приятный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меньше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Мёдаа.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дах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по-прежнему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сиени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лине,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ации,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емые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Euphorbianceae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еменными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еличиной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ремя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еменами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еперь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радавшей,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ъяснимых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ограниченные,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раны.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ороне,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проникли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амышей,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мешавших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ая.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растения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хли,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деревьев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листья,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густые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поис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ощены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из-за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засыпанн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ающемуся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лажненные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бобами: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причиненные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ствием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ливших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аранчи,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задерж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рабыня,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ясно,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жидает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награды;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дилась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ушла,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мнительно,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прасны.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димся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еро-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еро-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дицию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приятной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внешн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обильной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ретила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пуч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слад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ghum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saccharatum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ногам,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азав: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раньше».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мнил,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дила,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упных: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диться,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дамы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ойная,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лненная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оинст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8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анера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орить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ушла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урицей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огур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емян,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асло.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аслянистым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жащимся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емена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тельны,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жарят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извинилась,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времена.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сильщики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зны,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о: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хшая,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ацией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шипами.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1120" w:left="1580" w:right="740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1.800314pt;height:526.2pt;mso-position-horizontal-relative:char;mso-position-vertical-relative:line" type="#_x0000_t75">
            <v:imagedata r:id="rId3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лгий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а: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чевидно,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ждения;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деревьями,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гранитных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фа,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по-види-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ении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огня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оршок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ареной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ранец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путник.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арь,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лная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ой;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детей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104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телями.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провизии,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рис,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хранение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идущей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прибытия.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стных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испуганные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ойти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ждой,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теплый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прием,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били;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лкие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ткие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из-за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да;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лею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провизию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имени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тправились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нельзя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унгу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закл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сцельно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дух;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сделано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ласились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17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пустыми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сильщики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перейти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жный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озраж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надежде,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леньких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временем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провизии.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тился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ними.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ствия,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минания.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15́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паду-ю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гранитный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пик,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переправы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пласты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аморфи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елые,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мрамор.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хло,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елтели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мкими.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обилие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ухих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ации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зелеными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имеющими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а)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лажно.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шагавших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грязи,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хшей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раски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18-е,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радает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жную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учно.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онорара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льшую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порцию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муки,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зервиро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лжая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правы,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слияния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еревня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милях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мощью.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пришел,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высокий,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чина,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морщины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лица.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переправил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ляет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энди;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пада,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ерхнее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паде,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Ширина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пятид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пятид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сяти;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чаных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мелей.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тер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чения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ляемся,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примерно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слияние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мелкие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чаным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леньких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править.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по-видим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ничуть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чинам.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104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реть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чения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милях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слияния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гранитный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смутные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леких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уски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орошая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репу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ация: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егут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телей.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ежлив,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сидел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переправился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ткрыл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рыбой,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спря-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анную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0" w:after="0" w:line="251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допа-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ранно,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миф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хранят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мир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тники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рабами,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придет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ними.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онец,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европейца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(д-р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ошер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9</w:t>
      </w:r>
      <w:r>
        <w:rPr>
          <w:rFonts w:ascii="Times New Roman" w:hAnsi="Times New Roman" w:cs="Times New Roman" w:eastAsia="Times New Roman"/>
          <w:sz w:val="14"/>
          <w:szCs w:val="14"/>
          <w:spacing w:val="24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араба).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смог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узн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д-р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ошер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имущ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о.</w:t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«№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еографич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е»,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рядил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провизию.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димся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димся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лизительно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паду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впадения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1°26́23́́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37°49́52́́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юноша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пришел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слан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сипаями,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заявив-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шими,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пойду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звычайным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дчиняться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льше;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лялись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ропе,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еты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анцам,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ершенно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зными.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Черный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позади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обращения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азано,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шании,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уклонении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лучено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офици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сообщение,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ошлю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лею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стемнело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ошла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луна,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явился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леопа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ащил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22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сланные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лым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провизии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о;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дневно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понемног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аждый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сильный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жный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етер.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прекр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тились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темпер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понизилась.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ончился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лькими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чными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нями.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23–24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Ндонде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лицо.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сящий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имя,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принадлежит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26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успешно: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араба-раб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овца,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упивше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сю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провизию.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9" w:lineRule="auto"/>
        <w:ind w:left="121" w:right="57" w:firstLine="28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5pt;width:140.315994pt;height:.1pt;mso-position-horizontal-relative:page;mso-position-vertical-relative:paragraph;z-index:-1155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spacing w:val="12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ак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стно,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немецкий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путеш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ст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енник</w:t>
      </w:r>
      <w:r>
        <w:rPr>
          <w:rFonts w:ascii="Times New Roman" w:hAnsi="Times New Roman" w:cs="Times New Roman" w:eastAsia="Times New Roman"/>
          <w:sz w:val="18"/>
          <w:szCs w:val="18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был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бит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ло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озера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Нья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а.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Негри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янские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жди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выд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бийц,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рых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тправили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Занзибар,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их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азнили.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л.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дания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енщинами,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цепью.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онь,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задний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признае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27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мая.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аялись.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добавил,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пенять,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льзы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иметь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уза.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анганджа.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пройти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еленная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анию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пройти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путем.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а),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переправиться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1863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сланные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идти: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орить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дленно,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испыты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терпение.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избив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прикла-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взять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пятерых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стерых,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выразит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елание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дело,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ешил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дельник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орник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длаг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ережье;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ящий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чевный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боюсь,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лавный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враг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шты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овырены,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дозре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7.120048pt;height:310.470pt;mso-position-horizontal-relative:char;mso-position-vertical-relative:line" type="#_x0000_t75">
            <v:imagedata r:id="rId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ладает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жизн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анцы.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гвинейс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случайно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ов;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мощи.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аемых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новых,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землях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лийских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иммигран-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лийских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сорня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Европейс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тная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сняет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Зеландии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синюю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мясную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еленцы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озили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новые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утыл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ороб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тную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европейс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унич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цеце?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наградили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клопами;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синюю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мясную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тную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мных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мух-кро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дов).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Зеландии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сняет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европейс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мышь,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ганно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Маори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орят: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снила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нашу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стную,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европейс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сняет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погибает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тник,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аори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м».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Свинья,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лонила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ловину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ладеющий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100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000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акров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пенсов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аждую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унич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енную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свинью.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били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000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заметно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меньшения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числа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ошло.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ашняя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свинья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обилии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дикие,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сящие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кровью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дикие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свиньи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ягными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овцами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дных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ягня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пеной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хла.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жирн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орошее,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зни,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симп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лялись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лошадей,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виновница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цеце,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мненно,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тными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дурно.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лдюй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биной,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нарывы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онец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собый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пах,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ещающий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мении,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ибо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истинных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причинах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Бога.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расспраши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анцев,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били.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море,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любим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сообщил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произн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литвы,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боким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чтением;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т: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«Мы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знаем»,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чтения,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лунг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4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заявить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ернуться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нелепо,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съ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провизию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ещей;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намерен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терпеть.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еперь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пятеро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тюки,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льных.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идут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зади.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тюки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сяц,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дняшне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сю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преля,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Киндани.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Ламба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шириной.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рана,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хли,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тчасти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ухи,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тчасти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зимне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ошенным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спелым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ловки,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сья,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лнце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допустить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сыпания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уклад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легче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птицы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зерно.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дающее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емян.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ghum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saccharatum,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держит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ара;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(оно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етет),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сыты.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лучшие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меры,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ажая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бобы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лажных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землях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разновид-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обыкно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тыквы,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разновидн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гранитные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заслоня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вья,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ощая.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Выйдя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ретили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тию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диниться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Отправились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смешливым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низкий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лоб,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покрытый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бокими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морщинами,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приплюснутый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минающий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ассирийский,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ощая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фигура.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чинга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ущее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мой):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они-де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крадут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еревня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1°22́49́́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лжает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лении.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слонов.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леких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ценам.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динились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слуга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позади,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слаб.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мощь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дкрепляющими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елание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зависимо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пойдут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собир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ануне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съели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успешно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орить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эзии.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ялся: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дки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личанина.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рым,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Д-р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ошер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степенно,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льшую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ретились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мные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сиени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уски.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ранит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янистыми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листьями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лем;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тщепля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нави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украшения.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придает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ло-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наиб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утых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черной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ды;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синими.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Земля,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правило,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дая,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растениями;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ришь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пустыни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сная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обилии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ань.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случаев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задержи-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немногие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мных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гранитных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1°20́05́́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8.898629pt;height:319.95pt;mso-position-horizontal-relative:char;mso-position-vertical-relative:line" type="#_x0000_t75">
            <v:imagedata r:id="rId3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Очень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жилья.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тела.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янно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ущей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опая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засыпанные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усла;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ухие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усла.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дленно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учеек,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дозре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Первым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призна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аемым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авшей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дца.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обычаи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увшин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еими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еня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лая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шли.</w:t>
      </w:r>
    </w:p>
    <w:p>
      <w:pPr>
        <w:spacing w:before="12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услышав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лазах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1°18́10́́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сильщики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тники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тился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чтенный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лойя,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Импанде;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сов: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ляюсь,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ствии.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Ибо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(или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ибо)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лии,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Пришел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лойя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тец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Знаки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придания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анцующим;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орнамен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ерба,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делить,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принадлежит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тембо,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овьев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унки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древних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егип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ян;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лнистые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линии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древних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обозна-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по-видим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делием.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Сын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заимст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тца,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смысл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утерян.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унок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ображает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сяц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лную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луну;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орнамен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льная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фигура.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синее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(мне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сный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ль),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унок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рия,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чинга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краю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выби-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зцов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жусь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зависим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лоинтер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нания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дневни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выяснить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даст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намерен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усы.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анга;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озвыша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равниной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3000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дельных,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утых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еобразным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янистым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растением.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хранят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чники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аринные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аменные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ройки.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заметил,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гнейсы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частью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падение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стирание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допада,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сравнительно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ойный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августе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ябре,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чевки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абы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жилой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рым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уровым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ением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лица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ассирийс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типа,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роил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жих,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бов-п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лукро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жья.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Поразительно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брошенные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частные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заявили,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теряли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надежду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хижин,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защиты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узы;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16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лучены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мр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дения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оит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пройти.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арики,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льствия,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обилие.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уклоняе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ъясняя,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енная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крайняя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сообща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жители,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менее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пятид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сяти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миль.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лежит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индийских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тчасти: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телен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чучела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чана).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рай-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озамби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диких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еременев,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шений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жьями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лизительно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тнят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енок.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ерия,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жительст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чиной,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д;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храняться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щиной.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зле.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нелепый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обычай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ранен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ережье,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жья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лаша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терпеть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хранения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душевной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Любопытно,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жащий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ажным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стен,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обоих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случаях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елгад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сыгр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религиозные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еждения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оргующие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жнее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елгаду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льские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упцы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мнений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испыты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тцов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наряду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операции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денежную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прибыль.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роили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уренные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ерный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эшу)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награды,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бичо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(«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а»).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ежный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литич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зависимым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ершенно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стен.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бренди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минаешь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прещает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орят: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айно».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ающих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мерах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ранена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грыжа.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тельно,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нельзя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Видя,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узами,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ленными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ясь,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о-либо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поряд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стичасо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овремя,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анинди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анинди),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принадлежаще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районе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аджа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ами),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переправиться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жный.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грабить,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лучая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мощи,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овился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защищ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релов,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сделанных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анга,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анинди,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дших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Симон.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сообщили,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няга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угими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юношами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Липонде.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общае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собир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тера,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данных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угими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дошел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(или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ане);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слаб,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лично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уклоняться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ялся,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численные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попытки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рить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догн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сообщил,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ушли,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оился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мощь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слуг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укрепляю-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щими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Очень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устно,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сте: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еперь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мереть: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Симон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азания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дчинением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попыт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орить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ернуть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засижи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упий,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ережье;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знью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дло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ппети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озразить.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льных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лнительную,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енную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анье.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хнут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доровы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крепнут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аждым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днем,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хлябанны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дны.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исправиться,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привычек.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занятия,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сидеть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ергнут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сравнительно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легкие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узы,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приучить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физич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лить.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хранялся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азанием,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ащили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нош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принялись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уклоняться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Перим,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легчил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(чай),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сивший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свинец,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чая,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меньшив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1" w:right="843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</w:p>
    <w:p>
      <w:pPr>
        <w:spacing w:before="17" w:after="0" w:line="250" w:lineRule="auto"/>
        <w:ind w:left="121" w:right="51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телеграм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а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«Ваша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онч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июня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день».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1865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устно.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0.000611pt;height:354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8.598660pt;width:140.315994pt;height:.1pt;mso-position-horizontal-relative:page;mso-position-vertical-relative:paragraph;z-index:-1154" coordorigin="1701,-172" coordsize="2806,2">
            <v:shape style="position:absolute;left:1701;top:-172;width:2806;height:2" coordorigin="1701,-172" coordsize="2806,0" path="m1701,-172l4507,-172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spacing w:val="16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Очевидно,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Ливингс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он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взял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собой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неб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льшой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личный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архив.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л.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дания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2" w:after="0" w:line="240" w:lineRule="auto"/>
        <w:ind w:left="4132" w:right="4101"/>
        <w:jc w:val="center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spacing w:val="-16"/>
          <w:w w:val="100"/>
          <w:b/>
          <w:bCs/>
        </w:rPr>
        <w:t>Г</w:t>
      </w:r>
      <w:r>
        <w:rPr>
          <w:rFonts w:ascii="Arial" w:hAnsi="Arial" w:cs="Arial" w:eastAsia="Arial"/>
          <w:sz w:val="33"/>
          <w:szCs w:val="33"/>
          <w:spacing w:val="0"/>
          <w:w w:val="100"/>
          <w:b/>
          <w:bCs/>
        </w:rPr>
        <w:t>ла</w:t>
      </w:r>
      <w:r>
        <w:rPr>
          <w:rFonts w:ascii="Arial" w:hAnsi="Arial" w:cs="Arial" w:eastAsia="Arial"/>
          <w:sz w:val="33"/>
          <w:szCs w:val="33"/>
          <w:spacing w:val="-4"/>
          <w:w w:val="100"/>
          <w:b/>
          <w:bCs/>
        </w:rPr>
        <w:t>в</w:t>
      </w:r>
      <w:r>
        <w:rPr>
          <w:rFonts w:ascii="Arial" w:hAnsi="Arial" w:cs="Arial" w:eastAsia="Arial"/>
          <w:sz w:val="33"/>
          <w:szCs w:val="33"/>
          <w:spacing w:val="0"/>
          <w:w w:val="100"/>
          <w:b/>
          <w:bCs/>
        </w:rPr>
        <w:t>а</w:t>
      </w:r>
      <w:r>
        <w:rPr>
          <w:rFonts w:ascii="Arial" w:hAnsi="Arial" w:cs="Arial" w:eastAsia="Arial"/>
          <w:sz w:val="33"/>
          <w:szCs w:val="3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spacing w:val="0"/>
          <w:w w:val="101"/>
          <w:b/>
          <w:bCs/>
        </w:rPr>
        <w:t>3</w:t>
      </w:r>
      <w:r>
        <w:rPr>
          <w:rFonts w:ascii="Arial" w:hAnsi="Arial" w:cs="Arial" w:eastAsia="Arial"/>
          <w:sz w:val="33"/>
          <w:szCs w:val="33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1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19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язанной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шею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ъяснили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угими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озяин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решил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ладельца,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поправиться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рабынь,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язанных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крови,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реленная,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аждый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ъясняли,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мучен-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ладельцы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ешенст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прибыли,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14"/>
          <w:szCs w:val="14"/>
          <w:spacing w:val="-5"/>
          <w:w w:val="102"/>
          <w:position w:val="7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2"/>
          <w:position w:val="7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20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Вернувшись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дажу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ждю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стых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шанс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лучшими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анями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угими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ещами,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раны,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шли,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о;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обильным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арки.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21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днения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найм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дойдя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Чимики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увидели,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принадлежащее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тнее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тельно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ждю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имени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22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сшая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лыша,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prolapsus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(выпадение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кишки).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легче;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енок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23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лыми,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димся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лизительно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800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уровнем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лажн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орошим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жаям,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жья,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прекрасные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усы: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красные,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нанизанные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синие,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обвитые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тными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льцами,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тники.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е;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24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добрения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применя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склады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сжига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мешает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8.30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сная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зрителей.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Ветер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жный,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дный,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темпер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°F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(18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°С).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пробыло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ткрытым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ясно,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доров.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аждый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дительным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дям,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ял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слуг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биты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ернуться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погиб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дительным,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ретились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распоря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ениях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льст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сипаями,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замыш-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9" w:lineRule="auto"/>
        <w:ind w:left="121" w:right="50" w:firstLine="28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5pt;width:140.315994pt;height:.1pt;mso-position-horizontal-relative:page;mso-position-vertical-relative:paragraph;z-index:-1153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-5"/>
          <w:w w:val="100"/>
          <w:position w:val="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spacing w:val="20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Эти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бийст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пр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сл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ду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угую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цель.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6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жас,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внушаемый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ими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авшимся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живых,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дстеги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ает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их,</w:t>
      </w:r>
      <w:r>
        <w:rPr>
          <w:rFonts w:ascii="Times New Roman" w:hAnsi="Times New Roman" w:cs="Times New Roman" w:eastAsia="Times New Roman"/>
          <w:sz w:val="18"/>
          <w:szCs w:val="18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зас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ляет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выдержи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ть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я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ты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пер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да.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По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уг</w:t>
      </w:r>
      <w:r>
        <w:rPr>
          <w:rFonts w:ascii="Times New Roman" w:hAnsi="Times New Roman" w:cs="Times New Roman" w:eastAsia="Times New Roman"/>
          <w:sz w:val="18"/>
          <w:szCs w:val="18"/>
          <w:spacing w:val="1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льцы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по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онщики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рабов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лично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пони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ю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фе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тивн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сть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стим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ла.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7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л.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дания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лявшими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мою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дицию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нелас-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засвидетельст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мучительным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бременем,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«идти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мереть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амнях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стна.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упной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дичи,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пример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зебры,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слона,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сорога,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онь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вращением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ладонями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угую.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видишь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дежде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узлу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ующих.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льную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усок,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онец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сок,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прилипло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чинок.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преимущ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деленной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овницы,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8.305435pt;height:342.465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негры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сить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ушенных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слоновье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уски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амца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сьми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дюймов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(203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мм)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диаме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лизительно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(305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мм)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Применя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растения,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аменистых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ензе,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Aulacaudatus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Swindernianus,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ушенную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огне.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Обычай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специ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ным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огнем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ранен.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лью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ервиро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сырой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земле;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денный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оняет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добным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дения.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ончарн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дело,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по-видим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анцам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памятных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черепки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древнейших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опаемых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стей.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оршки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арки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ройств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применя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дно;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скреба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уски,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ляемые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лым.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дующее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док,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лнце.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жига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земляной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стер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оровье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узных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равы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оршки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украша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орнамен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графи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лнце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дюй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края;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сплетенные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1" w:lineRule="auto"/>
        <w:ind w:left="121" w:right="49" w:firstLine="567"/>
        <w:jc w:val="both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уппа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принадлежи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мирази;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применяли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уиров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знак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сяца,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заменя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призна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наиме-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птицам.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Мирази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Мирази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гиены,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леопа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иных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ерей,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жирающих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дей.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12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0"/>
        </w:rPr>
      </w:r>
    </w:p>
    <w:p>
      <w:pPr>
        <w:spacing w:before="0" w:after="0" w:line="276" w:lineRule="exact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25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йдя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жителями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дня.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перешли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рану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хижин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дная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слабая,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идти,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Арабы-рабо-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овцы,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услышав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ропы.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нельзя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деньги.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согнутый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онца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ткнуты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землю.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зарыты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зни,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землю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злых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диких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дившемся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доразвитый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лец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лено.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тери: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о»,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ла: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сына?»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чик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доровых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черей,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аких-либо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орию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тношении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льбин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льбин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зрело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озрас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анниб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дях,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етил: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«Да,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8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довища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8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8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дов».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довища,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лазами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зади.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паде,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лнца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Плеяды.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лемила,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чит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мья»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нятые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ой).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Двигаясь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овцев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Килвы,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рынок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насыщен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впадающих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Санд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ензе,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9" w:lineRule="auto"/>
        <w:ind w:left="121" w:right="57" w:firstLine="28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5pt;width:140.315994pt;height:.1pt;mso-position-horizontal-relative:page;mso-position-vertical-relative:paragraph;z-index:-1152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12</w:t>
      </w:r>
      <w:r>
        <w:rPr>
          <w:rFonts w:ascii="Times New Roman" w:hAnsi="Times New Roman" w:cs="Times New Roman" w:eastAsia="Times New Roman"/>
          <w:sz w:val="13"/>
          <w:szCs w:val="13"/>
          <w:spacing w:val="15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племен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различные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обычаи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тношении</w:t>
      </w:r>
      <w:r>
        <w:rPr>
          <w:rFonts w:ascii="Times New Roman" w:hAnsi="Times New Roman" w:cs="Times New Roman" w:eastAsia="Times New Roman"/>
          <w:sz w:val="18"/>
          <w:szCs w:val="18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жи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тной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пищи: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дно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племя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ст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слонов,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чи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ает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мясо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слона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н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чи-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стым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д.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угие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племена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анганджа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х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тно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дят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гиен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леопа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дов.</w:t>
      </w:r>
      <w:r>
        <w:rPr>
          <w:rFonts w:ascii="Times New Roman" w:hAnsi="Times New Roman" w:cs="Times New Roman" w:eastAsia="Times New Roman"/>
          <w:sz w:val="18"/>
          <w:szCs w:val="18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Прим.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р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i/>
          <w:position w:val="0"/>
        </w:rPr>
        <w:t>е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д.</w:t>
      </w:r>
      <w:r>
        <w:rPr>
          <w:rFonts w:ascii="Times New Roman" w:hAnsi="Times New Roman" w:cs="Times New Roman" w:eastAsia="Times New Roman"/>
          <w:sz w:val="18"/>
          <w:szCs w:val="18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л.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и</w:t>
      </w:r>
      <w:r>
        <w:rPr>
          <w:rFonts w:ascii="Times New Roman" w:hAnsi="Times New Roman" w:cs="Times New Roman" w:eastAsia="Times New Roman"/>
          <w:sz w:val="18"/>
          <w:szCs w:val="18"/>
          <w:spacing w:val="-2"/>
          <w:w w:val="100"/>
          <w:i/>
          <w:position w:val="0"/>
        </w:rPr>
        <w:t>з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  <w:position w:val="0"/>
        </w:rPr>
        <w:t>дания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)</w:t>
      </w:r>
    </w:p>
    <w:p>
      <w:pPr>
        <w:jc w:val="left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огибая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ерный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онец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пройти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нинди,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еливши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покинутых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у;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нинди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дражание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проникла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нинди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упившись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ажиться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пуститься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дем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озвращ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путем,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пройдем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рану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нинди.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26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ропе,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окликн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надели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елительным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свидетелями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опиюще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ановились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дошли,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выслуш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дело.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енница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лялась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пленницей),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держит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озы,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орыми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язана,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зелены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чны.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арик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дание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заявил,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задержи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льмена,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читы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о».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дошло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ясно,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ждю,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стыдно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видеть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енницу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ме;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Очевидно,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тная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а: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красивых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нанизанные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вий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смелая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енщина;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дили,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тправилась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Крикли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усы,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тпор,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силой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распах-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выпустили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рабыни.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динилась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разразилась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ешеной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уганью,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аршая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яла,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уперев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чь-в-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базарная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младшая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динилась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ъяснил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арейшинам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краю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сообщение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ятельст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тношению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еннице,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действия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превр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27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8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ткн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8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чины;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чевидно,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крайне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ощен.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побр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брошенных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озяе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из-за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слабы,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ущую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юга,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лялся,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попадавши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тчасти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обвинял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чению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поощряет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знаю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орки: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аждый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учше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лять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расширять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евы».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чемба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сылает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грабит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деланные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аем»,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виновники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дажи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лазняющие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красивыми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анями.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заметил,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превр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1.800341pt;height:324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лкн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упп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авшуюся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Владельцы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чембы,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лме,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землю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грабителей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приняли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усой.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зеленой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узы,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пропадае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действительно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дающие,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взять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прошел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грабителями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решил,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пятеро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жьями.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хижины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покинуты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дьми.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частная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сидела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арила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зеленую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граби-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телей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л: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«Ос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мирает».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«Да,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»,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пошел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деревней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деланные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брошено!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димся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борющимися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уппами.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бобов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бобовых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мная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29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чембы.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мощнее,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жирной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аций,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аменные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добные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делы-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дошел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тюк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240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ора;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ошел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тюк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л),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внушить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лагае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жденная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онец,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зиденции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чембы.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тная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Дамы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различных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дили,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ствие.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услу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мением,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дились,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обидеть,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сильщи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мешок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ейи,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чембы,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ссылаясь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услуг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азанную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дрым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распрощ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нами,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выражая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узы,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пой-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стыдно,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вился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яться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сделает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избавить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неприятн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стей.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явился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сипай,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давший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нетер-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пимый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обычай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ещание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имени.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«Ах,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о».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июня.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дупр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ранены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падения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ограб-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еца,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жасн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зрелище.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дозре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дешних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брошенных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решили,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двинуться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ющую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арики).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чай-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ник,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оршок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заметил,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шутили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Чу́мой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дний,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наслаждаясь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шут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лядя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засовы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дежду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хранять.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ждем,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первые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чительной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степени,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районе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хищением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звычайной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стью;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стен,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ажает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8.305287pt;height:322.32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ладениям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арики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склоне,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обращенн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янущи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лизительно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милю,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склады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учья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собравшие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пасы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(мери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ано),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чет: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рынок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забит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анью,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упающей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овцев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Килвы.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обычный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ет: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погиб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деньги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рабах,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усыпана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ами;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дозре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рица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рег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лярно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аней,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ярких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ситцев,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взяли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фрики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яркие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имеет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храняет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чаными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ерегами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защищ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жились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дых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арой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арики.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тить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лучшие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етные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дорогую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цену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принадлежащие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любопытны,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елании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онец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озада-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чены,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виновны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намеренн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бийст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лазах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орца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участники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уни-</w:t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море.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краснор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дешне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принадлежит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ейя,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Мтенде,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принадлеж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(или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у).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склоне,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жный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дники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сырых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рис.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бобов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тыквы.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лпы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действия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вызы-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взрывы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аемую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хижин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пишу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сидя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еранде.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телен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любопыт-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ающими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чаниями,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аждый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различных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слыш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8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мкие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муш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8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етные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дража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дежде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абак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нора,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овин,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взамен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етеля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лные,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лстыми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ногами,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ловы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льшей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частью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лые,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лень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иров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уиро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изящные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синие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браслеты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локи.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инк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устиро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анные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гребни.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аций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орхидеи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нанга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арики.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обильн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новые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прямыми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линиями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примерно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шириной,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занными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пройти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ных,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анных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земель.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онец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некрасивый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интер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часов,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ера,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жья,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заряжаемо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азенной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лекцию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допустимо-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дьми,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выразил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елание,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нрави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дажу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жизни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дующий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пробыл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муки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свиньи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бобовых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листьев.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ахили,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пришел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мощи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усок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правились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Мтенде,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днюю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сьмидневным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ладениям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ернее,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снаб-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овцев,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Прошли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обвинили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равили,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яд,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дежду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ощим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греб-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лунные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дения.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Мтенде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ласил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рисо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припра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бобовых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листьев.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ствий;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лухих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немых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тным,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ченным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зает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гиены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Мтенде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гаранти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пройдут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онца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лжным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первый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случай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ствие,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дани.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шиллин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пенсов.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ладает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енная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ам: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аны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красивые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синие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елтые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еты.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дующимся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гребням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лмов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линам.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ежит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учеек.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пурпуровые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ивы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лфея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рыми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листьями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свинцо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пригрозил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мышленный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упок.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поклажу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ороннему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ещав,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джид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креп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дарил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унижаю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решил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девшей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еревья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лщиной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хмеля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гус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равы.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сью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зерно.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Верхний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обна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ениях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зистый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дстилаемый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опок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добычи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ченга,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локна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орные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ассивы.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дендроны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видов,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елыми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зиро,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львы.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хриплый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ъе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еренаду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дпринял.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дичью,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искл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чением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случайных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антилоп,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егавших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ропы.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еро-з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Лисмиандо,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интер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мительная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дорога;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орсть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ждей.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слышно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птиц,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емян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чью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мелкий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лжавшийся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темно,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днюю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порцию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догн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широкими.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спешили,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дойти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тизе,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ановки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тизе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биной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яс,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слей.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зеленью,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лавным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дые.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вниз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чению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орону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тизе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дьми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авших,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лжаем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надежде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сплошь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красно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лина;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дороги,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ушенные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лнцем,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дыми,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мительный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лгий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вниз.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чек;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деляющих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вышенн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ершин,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лежащих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лизительно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дьбы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первых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оз-</w:t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деланных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ановились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льцев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пойти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выяснять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причину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аясь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склона,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выми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деланными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лями,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приятелей,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чивших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лении.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жившись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лным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рак.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пищей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авшим,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пошел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имени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Рупиа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(или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биа),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льник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шейся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вышел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дарил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мешок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арено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звычайно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давши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условиях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льствия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личане,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онец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ле?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частный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ждения,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льст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частей,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стной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степени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повино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овцев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лизительно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дчиненных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ди;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заняты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ройст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док,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спят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рабами.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ждая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льбой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стыми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ронами.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прийти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преп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сьбой,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ретит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пищей.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мощь.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лине,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орами;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меньше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тысячи,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раскину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покрыты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зеленой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непрерывно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заняты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елился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давно.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падению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хдневных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разили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врага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ушли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ежденными.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68" w:after="0" w:line="240" w:lineRule="auto"/>
        <w:ind w:left="11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84.693604pt;margin-top:24.758259pt;width:468.234623pt;height:.1pt;mso-position-horizontal-relative:page;mso-position-vertical-relative:paragraph;z-index:-1151" coordorigin="1694,495" coordsize="9365,2">
            <v:shape style="position:absolute;left:1694;top:495;width:9365;height:2" coordorigin="1694,495" coordsize="9365,0" path="m1694,495l11059,495e" filled="f" stroked="t" strokeweight=".60495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54"/>
          <w:i/>
        </w:rPr>
        <w:t>.a.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54"/>
          <w:i/>
        </w:rPr>
        <w:t> </w:t>
      </w:r>
      <w:r>
        <w:rPr>
          <w:rFonts w:ascii="Arial" w:hAnsi="Arial" w:cs="Arial" w:eastAsia="Arial"/>
          <w:sz w:val="32"/>
          <w:szCs w:val="32"/>
          <w:color w:val="808080"/>
          <w:spacing w:val="11"/>
          <w:w w:val="54"/>
          <w:i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ni1BI1HrCTOH.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5"/>
        </w:rPr>
        <w:t>«,[\HeBHI-lKI-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5"/>
        </w:rPr>
        <w:t>1</w:t>
      </w:r>
      <w:r>
        <w:rPr>
          <w:rFonts w:ascii="Arial" w:hAnsi="Arial" w:cs="Arial" w:eastAsia="Arial"/>
          <w:sz w:val="15"/>
          <w:szCs w:val="15"/>
          <w:color w:val="808080"/>
          <w:spacing w:val="4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5"/>
        </w:rPr>
        <w:t>1-lCCneAOBaTen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6"/>
        </w:rPr>
        <w:t>Acppi1K11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7"/>
        </w:rPr>
        <w:t>))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91.229989pt;height:551.61pt;mso-position-horizontal-relative:char;mso-position-vertical-relative:line" type="#_x0000_t75">
            <v:imagedata r:id="rId4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788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26"/>
          <w:szCs w:val="26"/>
          <w:color w:val="4D6EAD"/>
          <w:spacing w:val="0"/>
          <w:w w:val="92"/>
          <w:b/>
          <w:bCs/>
        </w:rPr>
        <w:t>Jle</w:t>
      </w:r>
      <w:r>
        <w:rPr>
          <w:rFonts w:ascii="Arial" w:hAnsi="Arial" w:cs="Arial" w:eastAsia="Arial"/>
          <w:sz w:val="26"/>
          <w:szCs w:val="26"/>
          <w:color w:val="4D6EAD"/>
          <w:spacing w:val="0"/>
          <w:w w:val="92"/>
          <w:b/>
          <w:bCs/>
        </w:rPr>
        <w:t>B</w:t>
      </w:r>
      <w:r>
        <w:rPr>
          <w:rFonts w:ascii="Arial" w:hAnsi="Arial" w:cs="Arial" w:eastAsia="Arial"/>
          <w:sz w:val="26"/>
          <w:szCs w:val="26"/>
          <w:color w:val="4D6EAD"/>
          <w:spacing w:val="6"/>
          <w:w w:val="92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4D6EAD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6"/>
          <w:szCs w:val="26"/>
          <w:color w:val="4D6EAD"/>
          <w:spacing w:val="-16"/>
          <w:w w:val="100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4D6EAD"/>
          <w:spacing w:val="0"/>
          <w:w w:val="74"/>
          <w:b/>
          <w:bCs/>
        </w:rPr>
        <w:t>JibBHI..J.a.</w:t>
      </w:r>
      <w:r>
        <w:rPr>
          <w:rFonts w:ascii="Arial" w:hAnsi="Arial" w:cs="Arial" w:eastAsia="Arial"/>
          <w:sz w:val="26"/>
          <w:szCs w:val="26"/>
          <w:color w:val="4D6EAD"/>
          <w:spacing w:val="22"/>
          <w:w w:val="74"/>
          <w:b/>
          <w:bCs/>
        </w:rPr>
        <w:t> </w:t>
      </w:r>
      <w:r>
        <w:rPr>
          <w:rFonts w:ascii="Arial" w:hAnsi="Arial" w:cs="Arial" w:eastAsia="Arial"/>
          <w:sz w:val="26"/>
          <w:szCs w:val="26"/>
          <w:color w:val="4D6EAD"/>
          <w:spacing w:val="0"/>
          <w:w w:val="100"/>
          <w:b/>
          <w:bCs/>
        </w:rPr>
        <w:t>fpaBIOp</w:t>
      </w:r>
      <w:r>
        <w:rPr>
          <w:rFonts w:ascii="Arial" w:hAnsi="Arial" w:cs="Arial" w:eastAsia="Arial"/>
          <w:sz w:val="26"/>
          <w:szCs w:val="26"/>
          <w:color w:val="4D6EAD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6"/>
          <w:szCs w:val="26"/>
          <w:color w:val="4D6EAD"/>
          <w:spacing w:val="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4D6EAD"/>
          <w:spacing w:val="0"/>
          <w:w w:val="100"/>
        </w:rPr>
        <w:t>XIX</w:t>
      </w:r>
      <w:r>
        <w:rPr>
          <w:rFonts w:ascii="Times New Roman" w:hAnsi="Times New Roman" w:cs="Times New Roman" w:eastAsia="Times New Roman"/>
          <w:sz w:val="29"/>
          <w:szCs w:val="29"/>
          <w:color w:val="4D6EAD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4D6EAD"/>
          <w:spacing w:val="0"/>
          <w:w w:val="112"/>
        </w:rPr>
        <w:t>B.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NumType w:start="54"/>
          <w:pgMar w:header="0" w:footer="764" w:top="340" w:bottom="960" w:left="1580" w:right="740"/>
          <w:headerReference w:type="default" r:id="rId40"/>
          <w:footerReference w:type="default" r:id="rId41"/>
          <w:pgSz w:w="11920" w:h="1684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2.820983pt;height:183.465pt;mso-position-horizontal-relative:char;mso-position-vertical-relative:line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еранде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явился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добр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душной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лыб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лице.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стьд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сякий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чания,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склонен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ранцев,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жилья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тные,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дражание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арабским.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еять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лийский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спело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лажных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низинах,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избранных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численные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дники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лажные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звычайно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обширными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дренажными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систе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ными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выращи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аниок).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лицам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тный,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приятный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орошенных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землях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сновная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дукция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абак,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зти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пшениц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2700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уровнем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хладен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жарено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ядины).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ец: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дующий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растно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выдер-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лазение,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стными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ниями.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аем;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вильно.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i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мбе,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гор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аки.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Килвы;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рабами,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филан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деятельн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терей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жизни.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могил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овцев.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дороги: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лежит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угая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жнее.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лавным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елением,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сплошь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еленной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обилующей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прибытия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услыш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уппа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дчиняющи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тправилась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добычей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мой,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тправить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пришел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визи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решение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услыш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чевидно,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добрением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ернувшись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добавил: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«Вы,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лупцы,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аете,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неправильно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пленных,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добря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упок»,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их.</w:t>
      </w:r>
    </w:p>
    <w:p>
      <w:pPr>
        <w:jc w:val="both"/>
        <w:spacing w:after="0"/>
        <w:sectPr>
          <w:pgMar w:header="576" w:footer="764" w:top="840" w:bottom="960" w:left="1580" w:right="740"/>
          <w:headerReference w:type="default" r:id="rId43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Случайно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свидетелем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пленных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озвращ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Выйдя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увидел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ткрытый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мясной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рынок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упавших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Ньясы,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пленники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выменять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дешней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обильной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наших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мясной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авы,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искл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арок,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релить;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Мтенде.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птиц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приправ.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дарил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делуш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память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Ньясы;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упок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ценен,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ждению.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ершенно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невын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симыми.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изба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люсь,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мрем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раньше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меем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лнить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позади,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собирая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дикие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дний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онченный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нами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дня)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занял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четырнадц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били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ещи;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стым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ссмысленно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загн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орились,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льше;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съели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дящую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дание.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тигры,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тигра?»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заявили,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сти»: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тигров.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уклониться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ообще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панию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сипаями.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деев,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непри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лядную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шай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стыдно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рите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мр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чный,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упрямый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идущих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ершенно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упрямо-вино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ение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лица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лаза,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рили: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тии».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сравни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аешь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афри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анцами,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видишь,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лишены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Завидев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даяния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жился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л;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енным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данием,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ноги.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льким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огня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хищ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роны,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выгн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пригрозил,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релит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дчи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Симона.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орил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угро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жды.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дозре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аю,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добные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угрозы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меш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ласть.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решил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избавиться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первым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найду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ующие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нут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испробо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зными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членами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ции.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сорок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рился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прибытия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ретили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багаж,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опасн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разрешения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мной.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ласился,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лишний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ряда;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днительн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лпы,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дившей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дядю.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выяснил,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арабам.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Дядя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дядя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тщетно.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динил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л: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стер?»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лавная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язанн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по-видим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боюсь,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анни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ерне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ою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европейцы.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мненно,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учить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стейшим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делия,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индийцев.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чь.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узнец,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меет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выплавить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14–28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днажды,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попыт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рить.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сил,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взять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собой,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лучить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тправи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етил: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«Слоно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сть».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невы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дный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ар?»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адят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тюрьм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озьмет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даж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лпами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приличный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дарок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оряет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етил,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лучше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условия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еличения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еления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прекрасной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знающей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лять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у;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деяние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путеш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личане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роительст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тельной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перешел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зные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дороги,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ах;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заинтер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авить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ных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ещам,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язни,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даны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дники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решительных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дажи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Сознание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вины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дажу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лишь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неясной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свидетелями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(вина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нее,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давцов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телей),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силой.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тивно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ойнах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целью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добычи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ойно.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Вообще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тивные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енты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овцев.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ники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Килвы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зенные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ары.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аршины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льствие;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рабы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дажи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лены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числе.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анганджа,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нет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падающие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обильно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жием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оими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ями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прибрежной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личающи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правило,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егах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ятельно.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обычный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добычи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рабов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ела,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лежит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примерно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ладений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Мтенде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хищ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районе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онной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добычей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попасть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анганджа,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пройдя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ладения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попадает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нанял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нашему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пищей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ержан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лишь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пищей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сипаев,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решились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дойти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тизе,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терять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найти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ласных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идти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нашей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ропе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оих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орым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пригрозили,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их;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анна.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ане,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ерными,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заявили: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«Мы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индийцев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дем».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назад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сипая,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ты;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ановился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съел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сю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адная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ласть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меньше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днейшие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земли;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выпла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лявшее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еявшее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зерновые.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Вс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попада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8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8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8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линяные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бки,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наде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аемые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сопла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ляемые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8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8"/>
        </w:rPr>
        <w:t>чь;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бки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лены.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земли,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бобы,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нео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димым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проклады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боро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ды-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излиш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лаги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ждей,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лями,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свидетельст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любии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прежних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выдержи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действие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правильно;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идешь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поперек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ропе,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упаешь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попадаешь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боро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Черепки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разбитых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украшены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дражающими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плетеной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зины,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арину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енщины-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чары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образцам,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ленным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древними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енскими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покин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дствие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гребни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лмов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лины,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егут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чки,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ченные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чащимися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гребни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ребни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елениям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дин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дневной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лжительн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часов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чнее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(61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°F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1" w:right="123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°С),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нельзя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68" w:after="0" w:line="361" w:lineRule="exact"/>
        <w:ind w:left="11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84.693604pt;margin-top:24.758259pt;width:468.234623pt;height:.1pt;mso-position-horizontal-relative:page;mso-position-vertical-relative:paragraph;z-index:-1149" coordorigin="1694,495" coordsize="9365,2">
            <v:shape style="position:absolute;left:1694;top:495;width:9365;height:2" coordorigin="1694,495" coordsize="9365,0" path="m1694,495l11059,495e" filled="f" stroked="t" strokeweight=".60495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54"/>
          <w:i/>
          <w:position w:val="-1"/>
        </w:rPr>
        <w:t>.a.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54"/>
          <w:i/>
          <w:position w:val="-1"/>
        </w:rPr>
        <w:t> </w:t>
      </w:r>
      <w:r>
        <w:rPr>
          <w:rFonts w:ascii="Arial" w:hAnsi="Arial" w:cs="Arial" w:eastAsia="Arial"/>
          <w:sz w:val="32"/>
          <w:szCs w:val="32"/>
          <w:color w:val="808080"/>
          <w:spacing w:val="11"/>
          <w:w w:val="54"/>
          <w:i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  <w:position w:val="-1"/>
        </w:rPr>
        <w:t>ni1BI1HrCTOH.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5"/>
          <w:position w:val="-1"/>
        </w:rPr>
        <w:t>«,[\HeBHI-lKI-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5"/>
          <w:position w:val="-1"/>
        </w:rPr>
        <w:t>1</w:t>
      </w:r>
      <w:r>
        <w:rPr>
          <w:rFonts w:ascii="Arial" w:hAnsi="Arial" w:cs="Arial" w:eastAsia="Arial"/>
          <w:sz w:val="15"/>
          <w:szCs w:val="15"/>
          <w:color w:val="808080"/>
          <w:spacing w:val="4"/>
          <w:w w:val="95"/>
          <w:position w:val="-1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5"/>
          <w:position w:val="-1"/>
        </w:rPr>
        <w:t>1-lCCneAOBaTen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6"/>
          <w:position w:val="-1"/>
        </w:rPr>
        <w:t>Acppi1K11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7"/>
          <w:position w:val="-1"/>
        </w:rPr>
        <w:t>))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59" w:lineRule="exact"/>
        <w:ind w:left="5485" w:right="3869"/>
        <w:jc w:val="center"/>
        <w:rPr>
          <w:rFonts w:ascii="Arial" w:hAnsi="Arial" w:cs="Arial" w:eastAsia="Arial"/>
          <w:sz w:val="23"/>
          <w:szCs w:val="23"/>
        </w:rPr>
      </w:pPr>
      <w:rPr/>
      <w:r>
        <w:rPr/>
        <w:pict>
          <v:shape style="position:absolute;margin-left:176.672272pt;margin-top:11.107056pt;width:295.260498pt;height:365.445374pt;mso-position-horizontal-relative:page;mso-position-vertical-relative:paragraph;z-index:-1150" type="#_x0000_t75">
            <v:imagedata r:id="rId47" o:title=""/>
          </v:shape>
        </w:pict>
      </w:r>
      <w:r>
        <w:rPr>
          <w:rFonts w:ascii="Arial" w:hAnsi="Arial" w:cs="Arial" w:eastAsia="Arial"/>
          <w:sz w:val="23"/>
          <w:szCs w:val="23"/>
          <w:color w:val="9E9E9E"/>
          <w:spacing w:val="0"/>
          <w:w w:val="157"/>
          <w:position w:val="-1"/>
        </w:rPr>
        <w:t>'</w:t>
      </w:r>
      <w:r>
        <w:rPr>
          <w:rFonts w:ascii="Arial" w:hAnsi="Arial" w:cs="Arial" w:eastAsia="Arial"/>
          <w:sz w:val="23"/>
          <w:szCs w:val="23"/>
          <w:color w:val="9E9E9E"/>
          <w:spacing w:val="-59"/>
          <w:w w:val="157"/>
          <w:position w:val="-1"/>
        </w:rPr>
        <w:t> </w:t>
      </w:r>
      <w:r>
        <w:rPr>
          <w:rFonts w:ascii="Arial" w:hAnsi="Arial" w:cs="Arial" w:eastAsia="Arial"/>
          <w:sz w:val="23"/>
          <w:szCs w:val="23"/>
          <w:color w:val="B8B8B8"/>
          <w:spacing w:val="0"/>
          <w:w w:val="104"/>
          <w:position w:val="-1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8.505001pt;height:88.695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2" w:after="0" w:line="306" w:lineRule="exact"/>
        <w:ind w:left="3895" w:right="4524"/>
        <w:jc w:val="center"/>
        <w:tabs>
          <w:tab w:pos="450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1.303741pt;margin-top:11.366526pt;width:5.033090pt;height:11.5pt;mso-position-horizontal-relative:page;mso-position-vertical-relative:paragraph;z-index:-1148" type="#_x0000_t202" filled="f" stroked="f">
            <v:textbox inset="0,0,0,0">
              <w:txbxContent>
                <w:p>
                  <w:pPr>
                    <w:spacing w:before="0" w:after="0" w:line="230" w:lineRule="exact"/>
                    <w:ind w:right="-75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Pr/>
                  <w:r>
                    <w:rPr>
                      <w:rFonts w:ascii="Arial" w:hAnsi="Arial" w:cs="Arial" w:eastAsia="Arial"/>
                      <w:sz w:val="23"/>
                      <w:szCs w:val="23"/>
                      <w:color w:val="808080"/>
                      <w:spacing w:val="0"/>
                      <w:w w:val="157"/>
                    </w:rPr>
                    <w:t>.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9"/>
          <w:szCs w:val="29"/>
          <w:color w:val="808080"/>
          <w:w w:val="53"/>
          <w:position w:val="-3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808080"/>
          <w:spacing w:val="-17"/>
          <w:w w:val="53"/>
          <w:position w:val="-3"/>
        </w:rPr>
        <w:t>-</w:t>
      </w:r>
      <w:r>
        <w:rPr>
          <w:rFonts w:ascii="Arial" w:hAnsi="Arial" w:cs="Arial" w:eastAsia="Arial"/>
          <w:sz w:val="23"/>
          <w:szCs w:val="23"/>
          <w:color w:val="808080"/>
          <w:spacing w:val="8"/>
          <w:w w:val="157"/>
          <w:position w:val="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339"/>
          <w:position w:val="1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9E9E9E"/>
          <w:spacing w:val="0"/>
          <w:w w:val="100"/>
          <w:position w:val="1"/>
        </w:rPr>
      </w:r>
      <w:r>
        <w:rPr>
          <w:rFonts w:ascii="Arial" w:hAnsi="Arial" w:cs="Arial" w:eastAsia="Arial"/>
          <w:sz w:val="23"/>
          <w:szCs w:val="23"/>
          <w:color w:val="9E9E9E"/>
          <w:spacing w:val="0"/>
          <w:w w:val="600"/>
          <w:position w:val="-3"/>
        </w:rPr>
        <w:t>.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16" w:lineRule="exact"/>
        <w:ind w:left="3798" w:right="5651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676767"/>
          <w:spacing w:val="0"/>
          <w:w w:val="247"/>
          <w:position w:val="1"/>
        </w:rPr>
        <w:t>/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19" w:after="0" w:line="240" w:lineRule="auto"/>
        <w:ind w:left="295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5"/>
          <w:szCs w:val="15"/>
          <w:color w:val="9E9E9E"/>
          <w:spacing w:val="-144"/>
          <w:w w:val="600"/>
        </w:rPr>
        <w:t>;</w:t>
      </w:r>
      <w:r>
        <w:rPr>
          <w:rFonts w:ascii="Arial" w:hAnsi="Arial" w:cs="Arial" w:eastAsia="Arial"/>
          <w:sz w:val="15"/>
          <w:szCs w:val="15"/>
          <w:color w:val="676767"/>
          <w:spacing w:val="10"/>
          <w:w w:val="400"/>
        </w:rPr>
        <w:t>'</w:t>
      </w:r>
      <w:r>
        <w:rPr>
          <w:rFonts w:ascii="Arial" w:hAnsi="Arial" w:cs="Arial" w:eastAsia="Arial"/>
          <w:sz w:val="15"/>
          <w:szCs w:val="15"/>
          <w:color w:val="9E9E9E"/>
          <w:spacing w:val="0"/>
          <w:w w:val="39"/>
        </w:rPr>
        <w:t>--</w:t>
      </w:r>
      <w:r>
        <w:rPr>
          <w:rFonts w:ascii="Arial" w:hAnsi="Arial" w:cs="Arial" w:eastAsia="Arial"/>
          <w:sz w:val="15"/>
          <w:szCs w:val="15"/>
          <w:color w:val="9E9E9E"/>
          <w:spacing w:val="6"/>
          <w:w w:val="38"/>
        </w:rPr>
        <w:t>.</w:t>
      </w:r>
      <w:r>
        <w:rPr>
          <w:rFonts w:ascii="Arial" w:hAnsi="Arial" w:cs="Arial" w:eastAsia="Arial"/>
          <w:sz w:val="18"/>
          <w:szCs w:val="18"/>
          <w:color w:val="808080"/>
          <w:spacing w:val="0"/>
          <w:w w:val="83"/>
        </w:rPr>
        <w:t>.</w:t>
      </w:r>
      <w:r>
        <w:rPr>
          <w:rFonts w:ascii="Arial" w:hAnsi="Arial" w:cs="Arial" w:eastAsia="Arial"/>
          <w:sz w:val="18"/>
          <w:szCs w:val="18"/>
          <w:color w:val="808080"/>
          <w:spacing w:val="-37"/>
          <w:w w:val="84"/>
        </w:rPr>
        <w:t>·</w:t>
      </w:r>
      <w:r>
        <w:rPr>
          <w:rFonts w:ascii="Arial" w:hAnsi="Arial" w:cs="Arial" w:eastAsia="Arial"/>
          <w:sz w:val="18"/>
          <w:szCs w:val="18"/>
          <w:color w:val="B8B8B8"/>
          <w:spacing w:val="0"/>
          <w:w w:val="134"/>
        </w:rPr>
        <w:t>·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2" w:after="0" w:line="240" w:lineRule="auto"/>
        <w:ind w:left="310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0"/>
          <w:w w:val="59"/>
          <w:i/>
        </w:rPr>
        <w:t>_.:</w:t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0"/>
          <w:w w:val="59"/>
          <w:i/>
        </w:rPr>
        <w:t>      </w:t>
      </w:r>
      <w:r>
        <w:rPr>
          <w:rFonts w:ascii="Times New Roman" w:hAnsi="Times New Roman" w:cs="Times New Roman" w:eastAsia="Times New Roman"/>
          <w:sz w:val="16"/>
          <w:szCs w:val="16"/>
          <w:color w:val="B8B8B8"/>
          <w:spacing w:val="1"/>
          <w:w w:val="59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676767"/>
          <w:spacing w:val="-24"/>
          <w:w w:val="175"/>
          <w:i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9E9E9E"/>
          <w:spacing w:val="0"/>
          <w:w w:val="107"/>
          <w:i/>
        </w:rPr>
        <w:t>·</w:t>
      </w:r>
      <w:r>
        <w:rPr>
          <w:rFonts w:ascii="Times New Roman" w:hAnsi="Times New Roman" w:cs="Times New Roman" w:eastAsia="Times New Roman"/>
          <w:sz w:val="21"/>
          <w:szCs w:val="21"/>
          <w:color w:val="9E9E9E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08080"/>
          <w:spacing w:val="0"/>
          <w:w w:val="169"/>
          <w:i/>
        </w:rPr>
        <w:t>/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22" w:lineRule="exact"/>
        <w:ind w:left="2828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0"/>
          <w:szCs w:val="10"/>
          <w:color w:val="B8B8B8"/>
          <w:spacing w:val="-22"/>
          <w:w w:val="455"/>
        </w:rPr>
        <w:t>;</w:t>
      </w:r>
      <w:r>
        <w:rPr>
          <w:rFonts w:ascii="Arial" w:hAnsi="Arial" w:cs="Arial" w:eastAsia="Arial"/>
          <w:sz w:val="10"/>
          <w:szCs w:val="10"/>
          <w:color w:val="9E9E9E"/>
          <w:spacing w:val="0"/>
          <w:w w:val="240"/>
        </w:rPr>
        <w:t>'</w:t>
      </w:r>
      <w:r>
        <w:rPr>
          <w:rFonts w:ascii="Arial" w:hAnsi="Arial" w:cs="Arial" w:eastAsia="Arial"/>
          <w:sz w:val="10"/>
          <w:szCs w:val="10"/>
          <w:color w:val="9E9E9E"/>
          <w:spacing w:val="0"/>
          <w:w w:val="100"/>
        </w:rPr>
        <w:t>   </w:t>
      </w:r>
      <w:r>
        <w:rPr>
          <w:rFonts w:ascii="Arial" w:hAnsi="Arial" w:cs="Arial" w:eastAsia="Arial"/>
          <w:sz w:val="10"/>
          <w:szCs w:val="10"/>
          <w:color w:val="9E9E9E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76767"/>
          <w:spacing w:val="-2"/>
          <w:w w:val="199"/>
          <w:i/>
        </w:rPr>
        <w:t>,</w:t>
      </w:r>
      <w:r>
        <w:rPr>
          <w:rFonts w:ascii="Arial" w:hAnsi="Arial" w:cs="Arial" w:eastAsia="Arial"/>
          <w:sz w:val="12"/>
          <w:szCs w:val="12"/>
          <w:color w:val="9E9E9E"/>
          <w:spacing w:val="0"/>
          <w:w w:val="105"/>
          <w:i/>
        </w:rPr>
        <w:t>:-./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317" w:lineRule="auto"/>
        <w:ind w:left="1776" w:right="1784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19"/>
          <w:szCs w:val="19"/>
          <w:color w:val="5373AF"/>
          <w:w w:val="119"/>
        </w:rPr>
        <w:t>)</w:t>
      </w:r>
      <w:r>
        <w:rPr>
          <w:rFonts w:ascii="Arial" w:hAnsi="Arial" w:cs="Arial" w:eastAsia="Arial"/>
          <w:sz w:val="19"/>
          <w:szCs w:val="19"/>
          <w:color w:val="5373AF"/>
          <w:w w:val="118"/>
        </w:rPr>
        <w:t>KeHIIJ.HH</w:t>
      </w:r>
      <w:r>
        <w:rPr>
          <w:rFonts w:ascii="Arial" w:hAnsi="Arial" w:cs="Arial" w:eastAsia="Arial"/>
          <w:sz w:val="19"/>
          <w:szCs w:val="19"/>
          <w:color w:val="5373AF"/>
          <w:w w:val="119"/>
        </w:rPr>
        <w:t>a</w:t>
      </w:r>
      <w:r>
        <w:rPr>
          <w:rFonts w:ascii="Arial" w:hAnsi="Arial" w:cs="Arial" w:eastAsia="Arial"/>
          <w:sz w:val="19"/>
          <w:szCs w:val="19"/>
          <w:color w:val="5373AF"/>
          <w:spacing w:val="-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27"/>
        </w:rPr>
        <w:t>H3</w:t>
      </w:r>
      <w:r>
        <w:rPr>
          <w:rFonts w:ascii="Arial" w:hAnsi="Arial" w:cs="Arial" w:eastAsia="Arial"/>
          <w:sz w:val="19"/>
          <w:szCs w:val="19"/>
          <w:color w:val="5373AF"/>
          <w:spacing w:val="-12"/>
          <w:w w:val="127"/>
        </w:rPr>
        <w:t> 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25"/>
        </w:rPr>
        <w:t>IIJieMeH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26"/>
        </w:rPr>
        <w:t>H</w:t>
      </w:r>
      <w:r>
        <w:rPr>
          <w:rFonts w:ascii="Arial" w:hAnsi="Arial" w:cs="Arial" w:eastAsia="Arial"/>
          <w:sz w:val="19"/>
          <w:szCs w:val="19"/>
          <w:color w:val="5373AF"/>
          <w:spacing w:val="-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23"/>
        </w:rPr>
        <w:t>BaBHp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23"/>
        </w:rPr>
        <w:t>a</w:t>
      </w:r>
      <w:r>
        <w:rPr>
          <w:rFonts w:ascii="Arial" w:hAnsi="Arial" w:cs="Arial" w:eastAsia="Arial"/>
          <w:sz w:val="19"/>
          <w:szCs w:val="19"/>
          <w:color w:val="5373AF"/>
          <w:spacing w:val="-28"/>
          <w:w w:val="123"/>
        </w:rPr>
        <w:t> 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00"/>
        </w:rPr>
        <w:t>C</w:t>
      </w:r>
      <w:r>
        <w:rPr>
          <w:rFonts w:ascii="Arial" w:hAnsi="Arial" w:cs="Arial" w:eastAsia="Arial"/>
          <w:sz w:val="19"/>
          <w:szCs w:val="19"/>
          <w:color w:val="5373AF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37"/>
        </w:rPr>
        <w:t>ry6HbiM</w:t>
      </w:r>
      <w:r>
        <w:rPr>
          <w:rFonts w:ascii="Arial" w:hAnsi="Arial" w:cs="Arial" w:eastAsia="Arial"/>
          <w:sz w:val="19"/>
          <w:szCs w:val="19"/>
          <w:color w:val="5373AF"/>
          <w:spacing w:val="-40"/>
          <w:w w:val="137"/>
        </w:rPr>
        <w:t> 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13"/>
        </w:rPr>
        <w:t>KOJibUOM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13"/>
        </w:rPr>
        <w:t> 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28"/>
        </w:rPr>
        <w:t>(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28"/>
        </w:rPr>
        <w:t>Bocro</w:t>
      </w:r>
      <w:r>
        <w:rPr>
          <w:rFonts w:ascii="Arial" w:hAnsi="Arial" w:cs="Arial" w:eastAsia="Arial"/>
          <w:sz w:val="19"/>
          <w:szCs w:val="19"/>
          <w:color w:val="5373AF"/>
          <w:spacing w:val="1"/>
          <w:w w:val="128"/>
        </w:rPr>
        <w:t> 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28"/>
        </w:rPr>
        <w:t>IHa.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28"/>
        </w:rPr>
        <w:t>H</w:t>
      </w:r>
      <w:r>
        <w:rPr>
          <w:rFonts w:ascii="Arial" w:hAnsi="Arial" w:cs="Arial" w:eastAsia="Arial"/>
          <w:sz w:val="19"/>
          <w:szCs w:val="19"/>
          <w:color w:val="5373AF"/>
          <w:spacing w:val="-17"/>
          <w:w w:val="128"/>
        </w:rPr>
        <w:t> 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16"/>
        </w:rPr>
        <w:t>A&lt;f&gt;pHKa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17"/>
        </w:rPr>
        <w:t>)</w:t>
      </w:r>
      <w:r>
        <w:rPr>
          <w:rFonts w:ascii="Arial" w:hAnsi="Arial" w:cs="Arial" w:eastAsia="Arial"/>
          <w:sz w:val="19"/>
          <w:szCs w:val="19"/>
          <w:color w:val="5373AF"/>
          <w:spacing w:val="0"/>
          <w:w w:val="116"/>
        </w:rPr>
        <w:t>.</w:t>
      </w:r>
      <w:r>
        <w:rPr>
          <w:rFonts w:ascii="Arial" w:hAnsi="Arial" w:cs="Arial" w:eastAsia="Arial"/>
          <w:sz w:val="19"/>
          <w:szCs w:val="19"/>
          <w:color w:val="5373AF"/>
          <w:spacing w:val="-27"/>
          <w:w w:val="100"/>
        </w:rPr>
        <w:t> </w:t>
      </w:r>
      <w:r>
        <w:rPr>
          <w:rFonts w:ascii="Arial" w:hAnsi="Arial" w:cs="Arial" w:eastAsia="Arial"/>
          <w:sz w:val="23"/>
          <w:szCs w:val="23"/>
          <w:color w:val="5373AF"/>
          <w:spacing w:val="0"/>
          <w:w w:val="107"/>
          <w:i/>
        </w:rPr>
        <w:t>H3o6paJKeHue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243" w:lineRule="exact"/>
        <w:ind w:left="2444" w:right="2468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23"/>
          <w:szCs w:val="23"/>
          <w:color w:val="5373AF"/>
          <w:spacing w:val="0"/>
          <w:w w:val="100"/>
          <w:i/>
          <w:position w:val="1"/>
        </w:rPr>
        <w:t>u3</w:t>
      </w:r>
      <w:r>
        <w:rPr>
          <w:rFonts w:ascii="Arial" w:hAnsi="Arial" w:cs="Arial" w:eastAsia="Arial"/>
          <w:sz w:val="23"/>
          <w:szCs w:val="23"/>
          <w:color w:val="5373AF"/>
          <w:spacing w:val="12"/>
          <w:w w:val="100"/>
          <w:i/>
          <w:position w:val="1"/>
        </w:rPr>
        <w:t> </w:t>
      </w:r>
      <w:r>
        <w:rPr>
          <w:rFonts w:ascii="Arial" w:hAnsi="Arial" w:cs="Arial" w:eastAsia="Arial"/>
          <w:sz w:val="23"/>
          <w:szCs w:val="23"/>
          <w:color w:val="5373AF"/>
          <w:spacing w:val="0"/>
          <w:w w:val="104"/>
          <w:i/>
          <w:position w:val="1"/>
        </w:rPr>
        <w:t>amHozpaifJul.lecKoz</w:t>
      </w:r>
      <w:r>
        <w:rPr>
          <w:rFonts w:ascii="Arial" w:hAnsi="Arial" w:cs="Arial" w:eastAsia="Arial"/>
          <w:sz w:val="23"/>
          <w:szCs w:val="23"/>
          <w:color w:val="5373AF"/>
          <w:spacing w:val="0"/>
          <w:w w:val="104"/>
          <w:i/>
          <w:position w:val="1"/>
        </w:rPr>
        <w:t>o</w:t>
      </w:r>
      <w:r>
        <w:rPr>
          <w:rFonts w:ascii="Arial" w:hAnsi="Arial" w:cs="Arial" w:eastAsia="Arial"/>
          <w:sz w:val="23"/>
          <w:szCs w:val="23"/>
          <w:color w:val="5373AF"/>
          <w:spacing w:val="-1"/>
          <w:w w:val="104"/>
          <w:i/>
          <w:position w:val="1"/>
        </w:rPr>
        <w:t> </w:t>
      </w:r>
      <w:r>
        <w:rPr>
          <w:rFonts w:ascii="Arial" w:hAnsi="Arial" w:cs="Arial" w:eastAsia="Arial"/>
          <w:sz w:val="23"/>
          <w:szCs w:val="23"/>
          <w:color w:val="5373AF"/>
          <w:spacing w:val="0"/>
          <w:w w:val="100"/>
          <w:i/>
          <w:position w:val="1"/>
        </w:rPr>
        <w:t>u3aaHWl</w:t>
      </w:r>
      <w:r>
        <w:rPr>
          <w:rFonts w:ascii="Arial" w:hAnsi="Arial" w:cs="Arial" w:eastAsia="Arial"/>
          <w:sz w:val="23"/>
          <w:szCs w:val="23"/>
          <w:color w:val="5373AF"/>
          <w:spacing w:val="58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5373AF"/>
          <w:spacing w:val="0"/>
          <w:w w:val="100"/>
          <w:i/>
          <w:position w:val="1"/>
        </w:rPr>
        <w:t>XIX</w:t>
      </w:r>
      <w:r>
        <w:rPr>
          <w:rFonts w:ascii="Times New Roman" w:hAnsi="Times New Roman" w:cs="Times New Roman" w:eastAsia="Times New Roman"/>
          <w:sz w:val="28"/>
          <w:szCs w:val="28"/>
          <w:color w:val="5373AF"/>
          <w:spacing w:val="29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5373AF"/>
          <w:spacing w:val="0"/>
          <w:w w:val="109"/>
          <w:position w:val="1"/>
        </w:rPr>
        <w:t>a.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96" w:right="2828"/>
        <w:jc w:val="center"/>
        <w:tabs>
          <w:tab w:pos="4060" w:val="left"/>
          <w:tab w:pos="580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0"/>
          <w:w w:val="390"/>
        </w:rPr>
        <w:t>--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-166"/>
          <w:w w:val="39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0"/>
          <w:w w:val="390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-182"/>
          <w:w w:val="39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478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-8"/>
          <w:w w:val="185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-74"/>
          <w:w w:val="185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424242"/>
          <w:spacing w:val="0"/>
          <w:w w:val="70"/>
        </w:rPr>
        <w:t>s:&gt;&lt;$&gt;&lt;:</w:t>
      </w:r>
      <w:r>
        <w:rPr>
          <w:rFonts w:ascii="Times New Roman" w:hAnsi="Times New Roman" w:cs="Times New Roman" w:eastAsia="Times New Roman"/>
          <w:sz w:val="27"/>
          <w:szCs w:val="27"/>
          <w:color w:val="424242"/>
          <w:spacing w:val="-129"/>
          <w:w w:val="71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-27"/>
          <w:w w:val="261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443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424242"/>
          <w:spacing w:val="0"/>
          <w:w w:val="461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42424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424242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676767"/>
          <w:spacing w:val="0"/>
          <w:w w:val="332"/>
        </w:rPr>
        <w:t>---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7" w:lineRule="auto"/>
        <w:ind w:left="561" w:right="579" w:firstLine="86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1A1A"/>
          <w:spacing w:val="0"/>
          <w:w w:val="150"/>
        </w:rPr>
        <w:t>fy6Hbi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50"/>
        </w:rPr>
        <w:t>e</w:t>
      </w:r>
      <w:r>
        <w:rPr>
          <w:rFonts w:ascii="Arial" w:hAnsi="Arial" w:cs="Arial" w:eastAsia="Arial"/>
          <w:sz w:val="19"/>
          <w:szCs w:val="19"/>
          <w:color w:val="1A1A1A"/>
          <w:spacing w:val="-34"/>
          <w:w w:val="15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2"/>
        </w:rPr>
        <w:t>KOJibU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2"/>
        </w:rPr>
        <w:t>a</w:t>
      </w:r>
      <w:r>
        <w:rPr>
          <w:rFonts w:ascii="Arial" w:hAnsi="Arial" w:cs="Arial" w:eastAsia="Arial"/>
          <w:sz w:val="19"/>
          <w:szCs w:val="19"/>
          <w:color w:val="1A1A1A"/>
          <w:spacing w:val="-14"/>
          <w:w w:val="122"/>
        </w:rPr>
        <w:t> 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33"/>
        </w:rPr>
        <w:t>6biJI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34"/>
        </w:rPr>
        <w:t>H</w:t>
      </w:r>
      <w:r>
        <w:rPr>
          <w:rFonts w:ascii="Arial" w:hAnsi="Arial" w:cs="Arial" w:eastAsia="Arial"/>
          <w:sz w:val="19"/>
          <w:szCs w:val="19"/>
          <w:color w:val="2F2F2F"/>
          <w:spacing w:val="-2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43"/>
        </w:rPr>
        <w:t>pacrrpocrpaHeHb</w:t>
      </w:r>
      <w:r>
        <w:rPr>
          <w:rFonts w:ascii="Arial" w:hAnsi="Arial" w:cs="Arial" w:eastAsia="Arial"/>
          <w:sz w:val="19"/>
          <w:szCs w:val="19"/>
          <w:color w:val="1A1A1A"/>
          <w:spacing w:val="-34"/>
          <w:w w:val="143"/>
        </w:rPr>
        <w:t>i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43"/>
        </w:rPr>
        <w:t>y</w:t>
      </w:r>
      <w:r>
        <w:rPr>
          <w:rFonts w:ascii="Arial" w:hAnsi="Arial" w:cs="Arial" w:eastAsia="Arial"/>
          <w:sz w:val="19"/>
          <w:szCs w:val="19"/>
          <w:color w:val="2F2F2F"/>
          <w:spacing w:val="-26"/>
          <w:w w:val="143"/>
        </w:rPr>
        <w:t> 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28"/>
        </w:rPr>
        <w:t>MHOrHX</w:t>
      </w:r>
      <w:r>
        <w:rPr>
          <w:rFonts w:ascii="Arial" w:hAnsi="Arial" w:cs="Arial" w:eastAsia="Arial"/>
          <w:sz w:val="19"/>
          <w:szCs w:val="19"/>
          <w:color w:val="2F2F2F"/>
          <w:spacing w:val="-29"/>
          <w:w w:val="128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8"/>
        </w:rPr>
        <w:t>IIJieMe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8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5"/>
          <w:w w:val="128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8"/>
        </w:rPr>
        <w:t>BoCTO</w:t>
      </w:r>
      <w:r>
        <w:rPr>
          <w:rFonts w:ascii="Arial" w:hAnsi="Arial" w:cs="Arial" w:eastAsia="Arial"/>
          <w:sz w:val="19"/>
          <w:szCs w:val="19"/>
          <w:color w:val="1A1A1A"/>
          <w:spacing w:val="35"/>
          <w:w w:val="128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34"/>
        </w:rPr>
        <w:t>­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34"/>
        </w:rPr>
        <w:t> </w:t>
      </w:r>
      <w:r>
        <w:rPr>
          <w:rFonts w:ascii="Arial" w:hAnsi="Arial" w:cs="Arial" w:eastAsia="Arial"/>
          <w:sz w:val="19"/>
          <w:szCs w:val="19"/>
          <w:color w:val="000000"/>
          <w:spacing w:val="-14"/>
          <w:w w:val="148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0"/>
        </w:rPr>
        <w:t>O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1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-3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17"/>
        </w:rPr>
        <w:t>A&lt;f&gt;pHKH.</w:t>
      </w:r>
      <w:r>
        <w:rPr>
          <w:rFonts w:ascii="Arial" w:hAnsi="Arial" w:cs="Arial" w:eastAsia="Arial"/>
          <w:sz w:val="19"/>
          <w:szCs w:val="19"/>
          <w:color w:val="1A1A1A"/>
          <w:spacing w:val="-27"/>
          <w:w w:val="117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F2F2F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9"/>
          <w:szCs w:val="29"/>
          <w:color w:val="2F2F2F"/>
          <w:spacing w:val="-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8"/>
        </w:rPr>
        <w:t>rrJieMeHH</w:t>
      </w:r>
      <w:r>
        <w:rPr>
          <w:rFonts w:ascii="Arial" w:hAnsi="Arial" w:cs="Arial" w:eastAsia="Arial"/>
          <w:sz w:val="19"/>
          <w:szCs w:val="19"/>
          <w:color w:val="1A1A1A"/>
          <w:spacing w:val="-37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5"/>
        </w:rPr>
        <w:t>BaBHp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5"/>
        </w:rPr>
        <w:t>a</w:t>
      </w:r>
      <w:r>
        <w:rPr>
          <w:rFonts w:ascii="Arial" w:hAnsi="Arial" w:cs="Arial" w:eastAsia="Arial"/>
          <w:sz w:val="19"/>
          <w:szCs w:val="19"/>
          <w:color w:val="1A1A1A"/>
          <w:spacing w:val="6"/>
          <w:w w:val="125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5"/>
        </w:rPr>
        <w:t>OH</w:t>
      </w:r>
      <w:r>
        <w:rPr>
          <w:rFonts w:ascii="Arial" w:hAnsi="Arial" w:cs="Arial" w:eastAsia="Arial"/>
          <w:sz w:val="19"/>
          <w:szCs w:val="19"/>
          <w:color w:val="1A1A1A"/>
          <w:spacing w:val="-2"/>
          <w:w w:val="125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5"/>
        </w:rPr>
        <w:t>.n;ocTaTO</w:t>
      </w:r>
      <w:r>
        <w:rPr>
          <w:rFonts w:ascii="Arial" w:hAnsi="Arial" w:cs="Arial" w:eastAsia="Arial"/>
          <w:sz w:val="19"/>
          <w:szCs w:val="19"/>
          <w:color w:val="1A1A1A"/>
          <w:spacing w:val="-24"/>
          <w:w w:val="125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00"/>
        </w:rPr>
        <w:t>Ho</w:t>
      </w:r>
      <w:r>
        <w:rPr>
          <w:rFonts w:ascii="Arial" w:hAnsi="Arial" w:cs="Arial" w:eastAsia="Arial"/>
          <w:sz w:val="19"/>
          <w:szCs w:val="19"/>
          <w:color w:val="1A1A1A"/>
          <w:spacing w:val="4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30"/>
        </w:rPr>
        <w:t>6oJibmo: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31"/>
        </w:rPr>
        <w:t>H</w:t>
      </w:r>
      <w:r>
        <w:rPr>
          <w:rFonts w:ascii="Arial" w:hAnsi="Arial" w:cs="Arial" w:eastAsia="Arial"/>
          <w:sz w:val="19"/>
          <w:szCs w:val="19"/>
          <w:color w:val="2F2F2F"/>
          <w:spacing w:val="-25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37"/>
        </w:rPr>
        <w:t>BeJIH</w:t>
      </w:r>
      <w:r>
        <w:rPr>
          <w:rFonts w:ascii="Arial" w:hAnsi="Arial" w:cs="Arial" w:eastAsia="Arial"/>
          <w:sz w:val="19"/>
          <w:szCs w:val="19"/>
          <w:color w:val="1A1A1A"/>
          <w:spacing w:val="-6"/>
          <w:w w:val="137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37"/>
        </w:rPr>
        <w:t>H­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75" w:after="0" w:line="240" w:lineRule="auto"/>
        <w:ind w:left="551" w:right="610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spacing w:val="-24"/>
          <w:w w:val="152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52"/>
        </w:rPr>
        <w:t>br</w:t>
      </w:r>
      <w:r>
        <w:rPr>
          <w:rFonts w:ascii="Arial" w:hAnsi="Arial" w:cs="Arial" w:eastAsia="Arial"/>
          <w:sz w:val="19"/>
          <w:szCs w:val="19"/>
          <w:color w:val="1A1A1A"/>
          <w:spacing w:val="-18"/>
          <w:w w:val="152"/>
        </w:rPr>
        <w:t>;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52"/>
        </w:rPr>
        <w:t>y</w:t>
      </w:r>
      <w:r>
        <w:rPr>
          <w:rFonts w:ascii="Arial" w:hAnsi="Arial" w:cs="Arial" w:eastAsia="Arial"/>
          <w:sz w:val="19"/>
          <w:szCs w:val="19"/>
          <w:color w:val="2F2F2F"/>
          <w:spacing w:val="-47"/>
          <w:w w:val="152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18"/>
        </w:rPr>
        <w:t>)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17"/>
        </w:rPr>
        <w:t>KeHIIJ.H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18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-2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33"/>
        </w:rPr>
        <w:t>IIJieM</w:t>
      </w:r>
      <w:r>
        <w:rPr>
          <w:rFonts w:ascii="Arial" w:hAnsi="Arial" w:cs="Arial" w:eastAsia="Arial"/>
          <w:sz w:val="19"/>
          <w:szCs w:val="19"/>
          <w:color w:val="1A1A1A"/>
          <w:spacing w:val="-16"/>
          <w:w w:val="134"/>
        </w:rPr>
        <w:t>e</w:t>
      </w:r>
      <w:r>
        <w:rPr>
          <w:rFonts w:ascii="Arial" w:hAnsi="Arial" w:cs="Arial" w:eastAsia="Arial"/>
          <w:sz w:val="19"/>
          <w:szCs w:val="19"/>
          <w:color w:val="000000"/>
          <w:spacing w:val="-17"/>
          <w:w w:val="148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48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-24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7"/>
        </w:rPr>
        <w:t>Baii.Hy,</w:t>
      </w:r>
      <w:r>
        <w:rPr>
          <w:rFonts w:ascii="Arial" w:hAnsi="Arial" w:cs="Arial" w:eastAsia="Arial"/>
          <w:sz w:val="19"/>
          <w:szCs w:val="19"/>
          <w:color w:val="1A1A1A"/>
          <w:spacing w:val="-38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2"/>
        </w:rPr>
        <w:t>0</w:t>
      </w:r>
      <w:r>
        <w:rPr>
          <w:rFonts w:ascii="Arial" w:hAnsi="Arial" w:cs="Arial" w:eastAsia="Arial"/>
          <w:sz w:val="19"/>
          <w:szCs w:val="19"/>
          <w:color w:val="1A1A1A"/>
          <w:spacing w:val="7"/>
          <w:w w:val="122"/>
        </w:rPr>
        <w:t> 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22"/>
        </w:rPr>
        <w:t>KOTOpbiX</w:t>
      </w:r>
      <w:r>
        <w:rPr>
          <w:rFonts w:ascii="Arial" w:hAnsi="Arial" w:cs="Arial" w:eastAsia="Arial"/>
          <w:sz w:val="19"/>
          <w:szCs w:val="19"/>
          <w:color w:val="2F2F2F"/>
          <w:spacing w:val="-29"/>
          <w:w w:val="122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46"/>
        </w:rPr>
        <w:t>IIHilleT</w:t>
      </w:r>
      <w:r>
        <w:rPr>
          <w:rFonts w:ascii="Arial" w:hAnsi="Arial" w:cs="Arial" w:eastAsia="Arial"/>
          <w:sz w:val="19"/>
          <w:szCs w:val="19"/>
          <w:color w:val="1A1A1A"/>
          <w:spacing w:val="-40"/>
          <w:w w:val="146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28"/>
        </w:rPr>
        <w:t>JlHBHHrcTO</w:t>
      </w:r>
      <w:r>
        <w:rPr>
          <w:rFonts w:ascii="Arial" w:hAnsi="Arial" w:cs="Arial" w:eastAsia="Arial"/>
          <w:sz w:val="19"/>
          <w:szCs w:val="19"/>
          <w:color w:val="1A1A1A"/>
          <w:spacing w:val="-18"/>
          <w:w w:val="129"/>
        </w:rPr>
        <w:t>H</w:t>
      </w:r>
      <w:r>
        <w:rPr>
          <w:rFonts w:ascii="Arial" w:hAnsi="Arial" w:cs="Arial" w:eastAsia="Arial"/>
          <w:sz w:val="19"/>
          <w:szCs w:val="19"/>
          <w:color w:val="424242"/>
          <w:spacing w:val="0"/>
          <w:w w:val="239"/>
        </w:rPr>
        <w:t>,</w:t>
      </w:r>
      <w:r>
        <w:rPr>
          <w:rFonts w:ascii="Arial" w:hAnsi="Arial" w:cs="Arial" w:eastAsia="Arial"/>
          <w:sz w:val="19"/>
          <w:szCs w:val="19"/>
          <w:color w:val="424242"/>
          <w:spacing w:val="-39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1A1A1A"/>
          <w:spacing w:val="-12"/>
          <w:w w:val="101"/>
        </w:rPr>
        <w:t>O</w:t>
      </w:r>
      <w:r>
        <w:rPr>
          <w:rFonts w:ascii="Arial" w:hAnsi="Arial" w:cs="Arial" w:eastAsia="Arial"/>
          <w:sz w:val="19"/>
          <w:szCs w:val="19"/>
          <w:color w:val="000000"/>
          <w:spacing w:val="-17"/>
          <w:w w:val="148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48"/>
        </w:rPr>
        <w:t>H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86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1A1A1A"/>
          <w:spacing w:val="0"/>
          <w:w w:val="132"/>
        </w:rPr>
        <w:t>6biJI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32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-32"/>
          <w:w w:val="132"/>
        </w:rPr>
        <w:t> 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32"/>
        </w:rPr>
        <w:t>3Ha</w:t>
      </w:r>
      <w:r>
        <w:rPr>
          <w:rFonts w:ascii="Arial" w:hAnsi="Arial" w:cs="Arial" w:eastAsia="Arial"/>
          <w:sz w:val="19"/>
          <w:szCs w:val="19"/>
          <w:color w:val="2F2F2F"/>
          <w:spacing w:val="12"/>
          <w:w w:val="132"/>
        </w:rPr>
        <w:t> 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32"/>
        </w:rPr>
        <w:t>HTeJ</w:t>
      </w:r>
      <w:r>
        <w:rPr>
          <w:rFonts w:ascii="Arial" w:hAnsi="Arial" w:cs="Arial" w:eastAsia="Arial"/>
          <w:sz w:val="19"/>
          <w:szCs w:val="19"/>
          <w:color w:val="2F2F2F"/>
          <w:spacing w:val="-24"/>
          <w:w w:val="132"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-13"/>
          <w:w w:val="132"/>
        </w:rPr>
        <w:t>b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32"/>
        </w:rPr>
        <w:t>H</w:t>
      </w:r>
      <w:r>
        <w:rPr>
          <w:rFonts w:ascii="Arial" w:hAnsi="Arial" w:cs="Arial" w:eastAsia="Arial"/>
          <w:sz w:val="19"/>
          <w:szCs w:val="19"/>
          <w:color w:val="1A1A1A"/>
          <w:spacing w:val="0"/>
          <w:w w:val="132"/>
        </w:rPr>
        <w:t>O</w:t>
      </w:r>
      <w:r>
        <w:rPr>
          <w:rFonts w:ascii="Arial" w:hAnsi="Arial" w:cs="Arial" w:eastAsia="Arial"/>
          <w:sz w:val="19"/>
          <w:szCs w:val="19"/>
          <w:color w:val="1A1A1A"/>
          <w:spacing w:val="-25"/>
          <w:w w:val="132"/>
        </w:rPr>
        <w:t> </w:t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141"/>
        </w:rPr>
        <w:t>MeHbille.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96" w:right="2806"/>
        <w:jc w:val="center"/>
        <w:tabs>
          <w:tab w:pos="4060" w:val="left"/>
          <w:tab w:pos="552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0"/>
          <w:w w:val="390"/>
        </w:rPr>
        <w:t>--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-166"/>
          <w:w w:val="39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0"/>
          <w:w w:val="390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-182"/>
          <w:w w:val="390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478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-8"/>
          <w:w w:val="185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-74"/>
          <w:w w:val="185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424242"/>
          <w:spacing w:val="0"/>
          <w:w w:val="70"/>
        </w:rPr>
        <w:t>s:&gt;&lt;$&gt;&lt;:</w:t>
      </w:r>
      <w:r>
        <w:rPr>
          <w:rFonts w:ascii="Times New Roman" w:hAnsi="Times New Roman" w:cs="Times New Roman" w:eastAsia="Times New Roman"/>
          <w:sz w:val="27"/>
          <w:szCs w:val="27"/>
          <w:color w:val="424242"/>
          <w:spacing w:val="-129"/>
          <w:w w:val="71"/>
        </w:rPr>
        <w:t>3</w:t>
      </w:r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-111"/>
          <w:w w:val="261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514"/>
        </w:rPr>
        <w:t>-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  <w:r>
        <w:rPr>
          <w:rFonts w:ascii="Times New Roman" w:hAnsi="Times New Roman" w:cs="Times New Roman" w:eastAsia="Times New Roman"/>
          <w:sz w:val="27"/>
          <w:szCs w:val="27"/>
          <w:color w:val="525252"/>
          <w:spacing w:val="0"/>
          <w:w w:val="439"/>
        </w:rPr>
        <w:t>---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7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51"/>
        </w:rPr>
        <w:t>3T</w:t>
      </w:r>
      <w:r>
        <w:rPr>
          <w:rFonts w:ascii="Arial" w:hAnsi="Arial" w:cs="Arial" w:eastAsia="Arial"/>
          <w:sz w:val="16"/>
          <w:szCs w:val="16"/>
          <w:spacing w:val="0"/>
          <w:w w:val="151"/>
        </w:rPr>
        <w:t>a</w:t>
      </w:r>
      <w:r>
        <w:rPr>
          <w:rFonts w:ascii="Arial" w:hAnsi="Arial" w:cs="Arial" w:eastAsia="Arial"/>
          <w:sz w:val="16"/>
          <w:szCs w:val="16"/>
          <w:spacing w:val="-25"/>
          <w:w w:val="15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9"/>
        </w:rPr>
        <w:t>o6Jiacrb</w:t>
      </w:r>
      <w:r>
        <w:rPr>
          <w:rFonts w:ascii="Arial" w:hAnsi="Arial" w:cs="Arial" w:eastAsia="Arial"/>
          <w:sz w:val="16"/>
          <w:szCs w:val="16"/>
          <w:spacing w:val="6"/>
          <w:w w:val="119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19"/>
        </w:rPr>
        <w:t>IIO}lbiMaJOIIlWIC.l</w:t>
      </w:r>
      <w:r>
        <w:rPr>
          <w:rFonts w:ascii="Arial" w:hAnsi="Arial" w:cs="Arial" w:eastAsia="Arial"/>
          <w:sz w:val="16"/>
          <w:szCs w:val="16"/>
          <w:spacing w:val="0"/>
          <w:w w:val="119"/>
        </w:rPr>
        <w:t>l</w:t>
      </w:r>
      <w:r>
        <w:rPr>
          <w:rFonts w:ascii="Arial" w:hAnsi="Arial" w:cs="Arial" w:eastAsia="Arial"/>
          <w:sz w:val="16"/>
          <w:szCs w:val="16"/>
          <w:spacing w:val="5"/>
          <w:w w:val="11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9"/>
        </w:rPr>
        <w:t>K</w:t>
      </w:r>
      <w:r>
        <w:rPr>
          <w:rFonts w:ascii="Arial" w:hAnsi="Arial" w:cs="Arial" w:eastAsia="Arial"/>
          <w:sz w:val="16"/>
          <w:szCs w:val="16"/>
          <w:spacing w:val="-7"/>
          <w:w w:val="11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9"/>
        </w:rPr>
        <w:t>3aiia.JlY</w:t>
      </w:r>
      <w:r>
        <w:rPr>
          <w:rFonts w:ascii="Arial" w:hAnsi="Arial" w:cs="Arial" w:eastAsia="Arial"/>
          <w:sz w:val="16"/>
          <w:szCs w:val="16"/>
          <w:spacing w:val="-12"/>
          <w:w w:val="11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OT</w:t>
      </w:r>
      <w:r>
        <w:rPr>
          <w:rFonts w:ascii="Arial" w:hAnsi="Arial" w:cs="Arial" w:eastAsia="Arial"/>
          <w:sz w:val="16"/>
          <w:szCs w:val="16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1"/>
        </w:rPr>
        <w:t>3eMeJib</w:t>
      </w:r>
      <w:r>
        <w:rPr>
          <w:rFonts w:ascii="Arial" w:hAnsi="Arial" w:cs="Arial" w:eastAsia="Arial"/>
          <w:sz w:val="16"/>
          <w:szCs w:val="16"/>
          <w:spacing w:val="-27"/>
          <w:w w:val="12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1"/>
        </w:rPr>
        <w:t>MaTaK</w:t>
      </w:r>
      <w:r>
        <w:rPr>
          <w:rFonts w:ascii="Arial" w:hAnsi="Arial" w:cs="Arial" w:eastAsia="Arial"/>
          <w:sz w:val="16"/>
          <w:szCs w:val="16"/>
          <w:spacing w:val="0"/>
          <w:w w:val="121"/>
        </w:rPr>
        <w:t>H</w:t>
      </w:r>
      <w:r>
        <w:rPr>
          <w:rFonts w:ascii="Arial" w:hAnsi="Arial" w:cs="Arial" w:eastAsia="Arial"/>
          <w:sz w:val="16"/>
          <w:szCs w:val="16"/>
          <w:spacing w:val="33"/>
          <w:w w:val="12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]:1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0</w:t>
      </w:r>
      <w:r>
        <w:rPr>
          <w:rFonts w:ascii="Arial" w:hAnsi="Arial" w:cs="Arial" w:eastAsia="Arial"/>
          <w:sz w:val="16"/>
          <w:szCs w:val="16"/>
          <w:spacing w:val="-1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4"/>
        </w:rPr>
        <w:t>BbiCOTh</w:t>
      </w:r>
      <w:r>
        <w:rPr>
          <w:rFonts w:ascii="Arial" w:hAnsi="Arial" w:cs="Arial" w:eastAsia="Arial"/>
          <w:sz w:val="16"/>
          <w:szCs w:val="16"/>
          <w:spacing w:val="-20"/>
          <w:w w:val="114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14"/>
        </w:rPr>
        <w:t>B</w:t>
      </w:r>
      <w:r>
        <w:rPr>
          <w:rFonts w:ascii="Arial" w:hAnsi="Arial" w:cs="Arial" w:eastAsia="Arial"/>
          <w:sz w:val="16"/>
          <w:szCs w:val="16"/>
          <w:spacing w:val="0"/>
          <w:w w:val="114"/>
        </w:rPr>
        <w:t>  </w:t>
      </w:r>
      <w:r>
        <w:rPr>
          <w:rFonts w:ascii="Arial" w:hAnsi="Arial" w:cs="Arial" w:eastAsia="Arial"/>
          <w:sz w:val="16"/>
          <w:szCs w:val="16"/>
          <w:spacing w:val="38"/>
          <w:w w:val="11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  <w:t>3400</w:t>
      </w:r>
      <w:r>
        <w:rPr>
          <w:rFonts w:ascii="Times New Roman" w:hAnsi="Times New Roman" w:cs="Times New Roman" w:eastAsia="Times New Roman"/>
          <w:sz w:val="23"/>
          <w:szCs w:val="23"/>
          <w:spacing w:val="3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&lt;jlyroB</w:t>
      </w:r>
      <w:r>
        <w:rPr>
          <w:rFonts w:ascii="Arial" w:hAnsi="Arial" w:cs="Arial" w:eastAsia="Arial"/>
          <w:sz w:val="16"/>
          <w:szCs w:val="16"/>
          <w:spacing w:val="27"/>
          <w:w w:val="12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H!I,II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78" w:after="0" w:line="378" w:lineRule="auto"/>
        <w:ind w:left="100" w:right="207" w:firstLine="-1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18"/>
        </w:rPr>
        <w:t>ypOBHe</w:t>
      </w:r>
      <w:r>
        <w:rPr>
          <w:rFonts w:ascii="Arial" w:hAnsi="Arial" w:cs="Arial" w:eastAsia="Arial"/>
          <w:sz w:val="16"/>
          <w:szCs w:val="16"/>
          <w:spacing w:val="0"/>
          <w:w w:val="118"/>
        </w:rPr>
        <w:t>M</w:t>
      </w:r>
      <w:r>
        <w:rPr>
          <w:rFonts w:ascii="Arial" w:hAnsi="Arial" w:cs="Arial" w:eastAsia="Arial"/>
          <w:sz w:val="16"/>
          <w:szCs w:val="16"/>
          <w:spacing w:val="1"/>
          <w:w w:val="11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MOp.ll,</w:t>
      </w:r>
      <w:r>
        <w:rPr>
          <w:rFonts w:ascii="Arial" w:hAnsi="Arial" w:cs="Arial" w:eastAsia="Arial"/>
          <w:sz w:val="16"/>
          <w:szCs w:val="1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6"/>
        </w:rPr>
        <w:t>3!1,I1ep:&gt;KHBaeT</w:t>
      </w:r>
      <w:r>
        <w:rPr>
          <w:rFonts w:ascii="Arial" w:hAnsi="Arial" w:cs="Arial" w:eastAsia="Arial"/>
          <w:sz w:val="16"/>
          <w:szCs w:val="16"/>
          <w:spacing w:val="31"/>
          <w:w w:val="9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8"/>
        </w:rPr>
        <w:t>60JibWO</w:t>
      </w:r>
      <w:r>
        <w:rPr>
          <w:rFonts w:ascii="Arial" w:hAnsi="Arial" w:cs="Arial" w:eastAsia="Arial"/>
          <w:sz w:val="16"/>
          <w:szCs w:val="16"/>
          <w:spacing w:val="0"/>
          <w:w w:val="118"/>
        </w:rPr>
        <w:t>e</w:t>
      </w:r>
      <w:r>
        <w:rPr>
          <w:rFonts w:ascii="Arial" w:hAnsi="Arial" w:cs="Arial" w:eastAsia="Arial"/>
          <w:sz w:val="16"/>
          <w:szCs w:val="16"/>
          <w:spacing w:val="11"/>
          <w:w w:val="118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6"/>
        </w:rPr>
        <w:t>KOJIH'IeCTBO</w:t>
      </w:r>
      <w:r>
        <w:rPr>
          <w:rFonts w:ascii="Arial" w:hAnsi="Arial" w:cs="Arial" w:eastAsia="Arial"/>
          <w:sz w:val="16"/>
          <w:szCs w:val="16"/>
          <w:spacing w:val="7"/>
          <w:w w:val="10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BJiai'H,</w:t>
      </w:r>
      <w:r>
        <w:rPr>
          <w:rFonts w:ascii="Arial" w:hAnsi="Arial" w:cs="Arial" w:eastAsia="Arial"/>
          <w:sz w:val="16"/>
          <w:szCs w:val="16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IIpHHOCHMO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H</w:t>
      </w:r>
      <w:r>
        <w:rPr>
          <w:rFonts w:ascii="Arial" w:hAnsi="Arial" w:cs="Arial" w:eastAsia="Arial"/>
          <w:sz w:val="16"/>
          <w:szCs w:val="16"/>
          <w:spacing w:val="-22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BOCTO'IHbiM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H</w:t>
      </w:r>
      <w:r>
        <w:rPr>
          <w:rFonts w:ascii="Arial" w:hAnsi="Arial" w:cs="Arial" w:eastAsia="Arial"/>
          <w:sz w:val="16"/>
          <w:szCs w:val="16"/>
          <w:spacing w:val="1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9"/>
        </w:rPr>
        <w:t>BeTpaMH.</w:t>
      </w:r>
      <w:r>
        <w:rPr>
          <w:rFonts w:ascii="Arial" w:hAnsi="Arial" w:cs="Arial" w:eastAsia="Arial"/>
          <w:sz w:val="16"/>
          <w:szCs w:val="16"/>
          <w:spacing w:val="0"/>
          <w:w w:val="11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6"/>
        </w:rPr>
        <w:t>MHorHe</w:t>
      </w:r>
      <w:r>
        <w:rPr>
          <w:rFonts w:ascii="Arial" w:hAnsi="Arial" w:cs="Arial" w:eastAsia="Arial"/>
          <w:sz w:val="16"/>
          <w:szCs w:val="16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LtepeBb.l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l</w:t>
      </w:r>
      <w:r>
        <w:rPr>
          <w:rFonts w:ascii="Arial" w:hAnsi="Arial" w:cs="Arial" w:eastAsia="Arial"/>
          <w:sz w:val="16"/>
          <w:szCs w:val="1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IIOiq&gt;biT</w:t>
      </w:r>
      <w:r>
        <w:rPr>
          <w:rFonts w:ascii="Arial" w:hAnsi="Arial" w:cs="Arial" w:eastAsia="Arial"/>
          <w:sz w:val="16"/>
          <w:szCs w:val="16"/>
          <w:spacing w:val="-8"/>
          <w:w w:val="120"/>
        </w:rPr>
        <w:t>h</w:t>
      </w:r>
      <w:r>
        <w:rPr>
          <w:rFonts w:ascii="Arial" w:hAnsi="Arial" w:cs="Arial" w:eastAsia="Arial"/>
          <w:sz w:val="16"/>
          <w:szCs w:val="16"/>
          <w:spacing w:val="-88"/>
          <w:w w:val="120"/>
        </w:rPr>
        <w:t>J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i</w:t>
      </w:r>
      <w:r>
        <w:rPr>
          <w:rFonts w:ascii="Arial" w:hAnsi="Arial" w:cs="Arial" w:eastAsia="Arial"/>
          <w:sz w:val="16"/>
          <w:szCs w:val="16"/>
          <w:spacing w:val="-10"/>
          <w:w w:val="12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IHWaHHHI&lt;OM</w:t>
      </w:r>
      <w:r>
        <w:rPr>
          <w:rFonts w:ascii="Arial" w:hAnsi="Arial" w:cs="Arial" w:eastAsia="Arial"/>
          <w:sz w:val="16"/>
          <w:szCs w:val="16"/>
          <w:spacing w:val="-1"/>
          <w:w w:val="107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62"/>
        </w:rPr>
        <w:t>B</w:t>
      </w:r>
      <w:r>
        <w:rPr>
          <w:rFonts w:ascii="Arial" w:hAnsi="Arial" w:cs="Arial" w:eastAsia="Arial"/>
          <w:sz w:val="16"/>
          <w:szCs w:val="16"/>
          <w:spacing w:val="0"/>
          <w:w w:val="163"/>
        </w:rPr>
        <w:t>o</w:t>
      </w:r>
      <w:r>
        <w:rPr>
          <w:rFonts w:ascii="Arial" w:hAnsi="Arial" w:cs="Arial" w:eastAsia="Arial"/>
          <w:sz w:val="16"/>
          <w:szCs w:val="16"/>
          <w:spacing w:val="-3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BpeM.l</w:t>
      </w:r>
      <w:r>
        <w:rPr>
          <w:rFonts w:ascii="Arial" w:hAnsi="Arial" w:cs="Arial" w:eastAsia="Arial"/>
          <w:sz w:val="16"/>
          <w:szCs w:val="16"/>
          <w:spacing w:val="0"/>
          <w:w w:val="121"/>
        </w:rPr>
        <w:t>l</w:t>
      </w:r>
      <w:r>
        <w:rPr>
          <w:rFonts w:ascii="Arial" w:hAnsi="Arial" w:cs="Arial" w:eastAsia="Arial"/>
          <w:sz w:val="16"/>
          <w:szCs w:val="16"/>
          <w:spacing w:val="-2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36"/>
        </w:rPr>
        <w:t>Hawero</w:t>
      </w:r>
      <w:r>
        <w:rPr>
          <w:rFonts w:ascii="Arial" w:hAnsi="Arial" w:cs="Arial" w:eastAsia="Arial"/>
          <w:sz w:val="16"/>
          <w:szCs w:val="16"/>
          <w:spacing w:val="-21"/>
          <w:w w:val="13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8"/>
        </w:rPr>
        <w:t>rrpe6biBaHH.ll1l</w:t>
      </w:r>
      <w:r>
        <w:rPr>
          <w:rFonts w:ascii="Arial" w:hAnsi="Arial" w:cs="Arial" w:eastAsia="Arial"/>
          <w:sz w:val="16"/>
          <w:szCs w:val="16"/>
          <w:spacing w:val="0"/>
          <w:w w:val="119"/>
        </w:rPr>
        <w:t>)</w:t>
      </w:r>
      <w:r>
        <w:rPr>
          <w:rFonts w:ascii="Arial" w:hAnsi="Arial" w:cs="Arial" w:eastAsia="Arial"/>
          <w:sz w:val="16"/>
          <w:szCs w:val="16"/>
          <w:spacing w:val="0"/>
          <w:w w:val="118"/>
        </w:rPr>
        <w:t>'JI</w:t>
      </w:r>
      <w:r>
        <w:rPr>
          <w:rFonts w:ascii="Arial" w:hAnsi="Arial" w:cs="Arial" w:eastAsia="Arial"/>
          <w:sz w:val="16"/>
          <w:szCs w:val="16"/>
          <w:spacing w:val="0"/>
          <w:w w:val="119"/>
        </w:rPr>
        <w:t>H</w:t>
      </w:r>
      <w:r>
        <w:rPr>
          <w:rFonts w:ascii="Arial" w:hAnsi="Arial" w:cs="Arial" w:eastAsia="Arial"/>
          <w:sz w:val="16"/>
          <w:szCs w:val="16"/>
          <w:spacing w:val="-31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xoJIOLIHbi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e</w:t>
      </w:r>
      <w:r>
        <w:rPr>
          <w:rFonts w:ascii="Arial" w:hAnsi="Arial" w:cs="Arial" w:eastAsia="Arial"/>
          <w:sz w:val="16"/>
          <w:szCs w:val="16"/>
          <w:spacing w:val="11"/>
          <w:w w:val="109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9"/>
        </w:rPr>
        <w:t>l&lt;l:lKHbie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spacing w:before="0" w:after="0" w:line="203" w:lineRule="exact"/>
        <w:ind w:left="77" w:right="12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38"/>
          <w:position w:val="1"/>
        </w:rPr>
        <w:t>BeTpbi</w:t>
      </w:r>
      <w:r>
        <w:rPr>
          <w:rFonts w:ascii="Arial" w:hAnsi="Arial" w:cs="Arial" w:eastAsia="Arial"/>
          <w:sz w:val="16"/>
          <w:szCs w:val="16"/>
          <w:spacing w:val="-5"/>
          <w:w w:val="138"/>
          <w:position w:val="1"/>
        </w:rPr>
        <w:t>.</w:t>
      </w:r>
      <w:r>
        <w:rPr>
          <w:rFonts w:ascii="Arial" w:hAnsi="Arial" w:cs="Arial" w:eastAsia="Arial"/>
          <w:sz w:val="16"/>
          <w:szCs w:val="16"/>
          <w:spacing w:val="0"/>
          <w:w w:val="138"/>
          <w:position w:val="1"/>
        </w:rPr>
        <w:t>Ilocne</w:t>
      </w:r>
      <w:r>
        <w:rPr>
          <w:rFonts w:ascii="Arial" w:hAnsi="Arial" w:cs="Arial" w:eastAsia="Arial"/>
          <w:sz w:val="16"/>
          <w:szCs w:val="16"/>
          <w:spacing w:val="13"/>
          <w:w w:val="138"/>
          <w:position w:val="1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28"/>
          <w:position w:val="1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spacing w:val="11"/>
          <w:w w:val="128"/>
          <w:position w:val="1"/>
        </w:rPr>
        <w:t>0</w:t>
      </w:r>
      <w:r>
        <w:rPr>
          <w:rFonts w:ascii="Arial" w:hAnsi="Arial" w:cs="Arial" w:eastAsia="Arial"/>
          <w:sz w:val="16"/>
          <w:szCs w:val="16"/>
          <w:spacing w:val="0"/>
          <w:w w:val="128"/>
          <w:position w:val="1"/>
        </w:rPr>
        <w:t>'lacoB</w:t>
      </w:r>
      <w:r>
        <w:rPr>
          <w:rFonts w:ascii="Arial" w:hAnsi="Arial" w:cs="Arial" w:eastAsia="Arial"/>
          <w:sz w:val="16"/>
          <w:szCs w:val="16"/>
          <w:spacing w:val="-17"/>
          <w:w w:val="128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8"/>
          <w:position w:val="1"/>
        </w:rPr>
        <w:t>yTpaHe6</w:t>
      </w:r>
      <w:r>
        <w:rPr>
          <w:rFonts w:ascii="Arial" w:hAnsi="Arial" w:cs="Arial" w:eastAsia="Arial"/>
          <w:sz w:val="16"/>
          <w:szCs w:val="16"/>
          <w:spacing w:val="0"/>
          <w:w w:val="128"/>
          <w:position w:val="1"/>
        </w:rPr>
        <w:t>o</w:t>
      </w:r>
      <w:r>
        <w:rPr>
          <w:rFonts w:ascii="Arial" w:hAnsi="Arial" w:cs="Arial" w:eastAsia="Arial"/>
          <w:sz w:val="16"/>
          <w:szCs w:val="16"/>
          <w:spacing w:val="37"/>
          <w:w w:val="128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8"/>
          <w:position w:val="1"/>
        </w:rPr>
        <w:t>6bmano</w:t>
      </w:r>
      <w:r>
        <w:rPr>
          <w:rFonts w:ascii="Arial" w:hAnsi="Arial" w:cs="Arial" w:eastAsia="Arial"/>
          <w:sz w:val="16"/>
          <w:szCs w:val="16"/>
          <w:spacing w:val="-10"/>
          <w:w w:val="128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8"/>
          <w:position w:val="1"/>
        </w:rPr>
        <w:t>TaK3aKpbrr</w:t>
      </w:r>
      <w:r>
        <w:rPr>
          <w:rFonts w:ascii="Arial" w:hAnsi="Arial" w:cs="Arial" w:eastAsia="Arial"/>
          <w:sz w:val="16"/>
          <w:szCs w:val="16"/>
          <w:spacing w:val="0"/>
          <w:w w:val="128"/>
          <w:position w:val="1"/>
        </w:rPr>
        <w:t>o</w:t>
      </w:r>
      <w:r>
        <w:rPr>
          <w:rFonts w:ascii="Arial" w:hAnsi="Arial" w:cs="Arial" w:eastAsia="Arial"/>
          <w:sz w:val="16"/>
          <w:szCs w:val="16"/>
          <w:spacing w:val="-19"/>
          <w:w w:val="128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6"/>
          <w:position w:val="1"/>
        </w:rPr>
        <w:t>o6JiaKaMH</w:t>
      </w:r>
      <w:r>
        <w:rPr>
          <w:rFonts w:ascii="Arial" w:hAnsi="Arial" w:cs="Arial" w:eastAsia="Arial"/>
          <w:sz w:val="16"/>
          <w:szCs w:val="16"/>
          <w:spacing w:val="-13"/>
          <w:w w:val="116"/>
          <w:position w:val="1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16"/>
          <w:position w:val="1"/>
        </w:rPr>
        <w:t>'ITO</w:t>
      </w:r>
      <w:r>
        <w:rPr>
          <w:rFonts w:ascii="Arial" w:hAnsi="Arial" w:cs="Arial" w:eastAsia="Arial"/>
          <w:sz w:val="16"/>
          <w:szCs w:val="16"/>
          <w:spacing w:val="21"/>
          <w:w w:val="116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6"/>
          <w:position w:val="1"/>
        </w:rPr>
        <w:t>HeJib3.ll6biJIO</w:t>
      </w:r>
      <w:r>
        <w:rPr>
          <w:rFonts w:ascii="Arial" w:hAnsi="Arial" w:cs="Arial" w:eastAsia="Arial"/>
          <w:sz w:val="16"/>
          <w:szCs w:val="16"/>
          <w:spacing w:val="-8"/>
          <w:w w:val="116"/>
          <w:position w:val="1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5"/>
          <w:position w:val="1"/>
        </w:rPr>
        <w:t>rrpoH3BecrH</w:t>
      </w:r>
      <w:r>
        <w:rPr>
          <w:rFonts w:ascii="Arial" w:hAnsi="Arial" w:cs="Arial" w:eastAsia="Arial"/>
          <w:sz w:val="16"/>
          <w:szCs w:val="16"/>
          <w:spacing w:val="0"/>
          <w:w w:val="100"/>
          <w:position w:val="0"/>
        </w:rPr>
      </w:r>
    </w:p>
    <w:p>
      <w:pPr>
        <w:spacing w:before="90" w:after="0" w:line="302" w:lineRule="auto"/>
        <w:ind w:left="126" w:right="131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spacing w:val="0"/>
          <w:w w:val="112"/>
        </w:rPr>
        <w:t>acTpOHOMH'IeCKH</w:t>
      </w:r>
      <w:r>
        <w:rPr>
          <w:rFonts w:ascii="Arial" w:hAnsi="Arial" w:cs="Arial" w:eastAsia="Arial"/>
          <w:sz w:val="16"/>
          <w:szCs w:val="16"/>
          <w:spacing w:val="0"/>
          <w:w w:val="112"/>
        </w:rPr>
        <w:t>e</w:t>
      </w:r>
      <w:r>
        <w:rPr>
          <w:rFonts w:ascii="Arial" w:hAnsi="Arial" w:cs="Arial" w:eastAsia="Arial"/>
          <w:sz w:val="16"/>
          <w:szCs w:val="16"/>
          <w:spacing w:val="13"/>
          <w:w w:val="11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HaMIO]:IeHH.ll.</w:t>
      </w:r>
      <w:r>
        <w:rPr>
          <w:rFonts w:ascii="Arial" w:hAnsi="Arial" w:cs="Arial" w:eastAsia="Arial"/>
          <w:sz w:val="16"/>
          <w:szCs w:val="1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,ll;mK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e</w:t>
      </w:r>
      <w:r>
        <w:rPr>
          <w:rFonts w:ascii="Arial" w:hAnsi="Arial" w:cs="Arial" w:eastAsia="Arial"/>
          <w:sz w:val="16"/>
          <w:szCs w:val="16"/>
          <w:spacing w:val="-6"/>
          <w:w w:val="11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HaMIO]:IeHH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e</w:t>
      </w:r>
      <w:r>
        <w:rPr>
          <w:rFonts w:ascii="Arial" w:hAnsi="Arial" w:cs="Arial" w:eastAsia="Arial"/>
          <w:sz w:val="16"/>
          <w:szCs w:val="16"/>
          <w:spacing w:val="31"/>
          <w:w w:val="11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WHpOTh</w:t>
      </w:r>
      <w:r>
        <w:rPr>
          <w:rFonts w:ascii="Arial" w:hAnsi="Arial" w:cs="Arial" w:eastAsia="Arial"/>
          <w:sz w:val="16"/>
          <w:szCs w:val="16"/>
          <w:spacing w:val="-17"/>
          <w:w w:val="116"/>
        </w:rPr>
        <w:t>l</w:t>
      </w:r>
      <w:r>
        <w:rPr>
          <w:rFonts w:ascii="Arial" w:hAnsi="Arial" w:cs="Arial" w:eastAsia="Arial"/>
          <w:sz w:val="16"/>
          <w:szCs w:val="16"/>
          <w:spacing w:val="0"/>
          <w:w w:val="116"/>
        </w:rPr>
        <w:t>6biJIO</w:t>
      </w:r>
      <w:r>
        <w:rPr>
          <w:rFonts w:ascii="Arial" w:hAnsi="Arial" w:cs="Arial" w:eastAsia="Arial"/>
          <w:sz w:val="16"/>
          <w:szCs w:val="16"/>
          <w:spacing w:val="23"/>
          <w:w w:val="116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TaK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1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3ai'p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)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'LIHeHO</w:t>
      </w:r>
      <w:r>
        <w:rPr>
          <w:rFonts w:ascii="Arial" w:hAnsi="Arial" w:cs="Arial" w:eastAsia="Arial"/>
          <w:sz w:val="16"/>
          <w:szCs w:val="16"/>
          <w:spacing w:val="1"/>
          <w:w w:val="115"/>
        </w:rPr>
        <w:t>,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'ITO</w:t>
      </w:r>
      <w:r>
        <w:rPr>
          <w:rFonts w:ascii="Arial" w:hAnsi="Arial" w:cs="Arial" w:eastAsia="Arial"/>
          <w:sz w:val="16"/>
          <w:szCs w:val="16"/>
          <w:spacing w:val="37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HeJib3.ll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2"/>
        </w:rPr>
        <w:t>C'IHTaT</w:t>
      </w:r>
      <w:r>
        <w:rPr>
          <w:rFonts w:ascii="Arial" w:hAnsi="Arial" w:cs="Arial" w:eastAsia="Arial"/>
          <w:sz w:val="16"/>
          <w:szCs w:val="16"/>
          <w:spacing w:val="0"/>
          <w:w w:val="122"/>
        </w:rPr>
        <w:t>h</w:t>
      </w:r>
      <w:r>
        <w:rPr>
          <w:rFonts w:ascii="Arial" w:hAnsi="Arial" w:cs="Arial" w:eastAsia="Arial"/>
          <w:sz w:val="16"/>
          <w:szCs w:val="16"/>
          <w:spacing w:val="-26"/>
          <w:w w:val="12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2"/>
        </w:rPr>
        <w:t>ero</w:t>
      </w:r>
      <w:r>
        <w:rPr>
          <w:rFonts w:ascii="Arial" w:hAnsi="Arial" w:cs="Arial" w:eastAsia="Arial"/>
          <w:sz w:val="16"/>
          <w:szCs w:val="16"/>
          <w:spacing w:val="0"/>
          <w:w w:val="122"/>
        </w:rPr>
        <w:t> </w:t>
      </w:r>
      <w:r>
        <w:rPr>
          <w:rFonts w:ascii="Arial" w:hAnsi="Arial" w:cs="Arial" w:eastAsia="Arial"/>
          <w:sz w:val="16"/>
          <w:szCs w:val="16"/>
          <w:spacing w:val="26"/>
          <w:w w:val="122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H!I,IIe:lKHbiM.</w:t>
      </w:r>
      <w:r>
        <w:rPr>
          <w:rFonts w:ascii="Arial" w:hAnsi="Arial" w:cs="Arial" w:eastAsia="Arial"/>
          <w:sz w:val="16"/>
          <w:szCs w:val="16"/>
          <w:spacing w:val="-20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Orrpe]:leJieHHWI</w:t>
      </w:r>
      <w:r>
        <w:rPr>
          <w:rFonts w:ascii="Arial" w:hAnsi="Arial" w:cs="Arial" w:eastAsia="Arial"/>
          <w:sz w:val="16"/>
          <w:szCs w:val="16"/>
          <w:spacing w:val="39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5"/>
        </w:rPr>
        <w:t>HaMH</w:t>
      </w:r>
      <w:r>
        <w:rPr>
          <w:rFonts w:ascii="Arial" w:hAnsi="Arial" w:cs="Arial" w:eastAsia="Arial"/>
          <w:sz w:val="16"/>
          <w:szCs w:val="16"/>
          <w:spacing w:val="39"/>
          <w:w w:val="115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IO:lKHWI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WHpOTa</w:t>
      </w:r>
      <w:r>
        <w:rPr>
          <w:rFonts w:ascii="Arial" w:hAnsi="Arial" w:cs="Arial" w:eastAsia="Arial"/>
          <w:sz w:val="16"/>
          <w:szCs w:val="16"/>
          <w:spacing w:val="27"/>
          <w:w w:val="12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7"/>
        </w:rPr>
        <w:t>12°5J,</w:t>
      </w:r>
      <w:r>
        <w:rPr>
          <w:rFonts w:ascii="Times New Roman" w:hAnsi="Times New Roman" w:cs="Times New Roman" w:eastAsia="Times New Roman"/>
          <w:sz w:val="23"/>
          <w:szCs w:val="23"/>
          <w:spacing w:val="22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7"/>
        </w:rPr>
        <w:t>B03MO:lKHO,</w:t>
      </w:r>
      <w:r>
        <w:rPr>
          <w:rFonts w:ascii="Arial" w:hAnsi="Arial" w:cs="Arial" w:eastAsia="Arial"/>
          <w:sz w:val="16"/>
          <w:szCs w:val="16"/>
          <w:spacing w:val="-18"/>
          <w:w w:val="10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IIOJIY'IeH</w:t>
      </w:r>
      <w:r>
        <w:rPr>
          <w:rFonts w:ascii="Arial" w:hAnsi="Arial" w:cs="Arial" w:eastAsia="Arial"/>
          <w:sz w:val="16"/>
          <w:szCs w:val="16"/>
          <w:spacing w:val="0"/>
          <w:w w:val="120"/>
        </w:rPr>
        <w:t>a</w:t>
      </w:r>
      <w:r>
        <w:rPr>
          <w:rFonts w:ascii="Arial" w:hAnsi="Arial" w:cs="Arial" w:eastAsia="Arial"/>
          <w:sz w:val="16"/>
          <w:szCs w:val="16"/>
          <w:spacing w:val="10"/>
          <w:w w:val="12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C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OWH6KO</w:t>
      </w:r>
      <w:r>
        <w:rPr>
          <w:rFonts w:ascii="Arial" w:hAnsi="Arial" w:cs="Arial" w:eastAsia="Arial"/>
          <w:sz w:val="16"/>
          <w:szCs w:val="16"/>
          <w:spacing w:val="0"/>
          <w:w w:val="110"/>
        </w:rPr>
        <w:t>H</w:t>
      </w:r>
      <w:r>
        <w:rPr>
          <w:rFonts w:ascii="Arial" w:hAnsi="Arial" w:cs="Arial" w:eastAsia="Arial"/>
          <w:sz w:val="16"/>
          <w:szCs w:val="16"/>
          <w:spacing w:val="-21"/>
          <w:w w:val="11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B</w:t>
      </w:r>
      <w:r>
        <w:rPr>
          <w:rFonts w:ascii="Arial" w:hAnsi="Arial" w:cs="Arial" w:eastAsia="Arial"/>
          <w:sz w:val="16"/>
          <w:szCs w:val="16"/>
          <w:spacing w:val="2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97"/>
        </w:rPr>
        <w:t>HeCI&lt;OJibi&lt;O</w:t>
      </w:r>
      <w:r>
        <w:rPr>
          <w:rFonts w:ascii="Arial" w:hAnsi="Arial" w:cs="Arial" w:eastAsia="Arial"/>
          <w:sz w:val="16"/>
          <w:szCs w:val="16"/>
          <w:spacing w:val="13"/>
          <w:w w:val="97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14"/>
        </w:rPr>
        <w:t>MHJib.</w:t>
      </w:r>
      <w:r>
        <w:rPr>
          <w:rFonts w:ascii="Arial" w:hAnsi="Arial" w:cs="Arial" w:eastAsia="Arial"/>
          <w:sz w:val="16"/>
          <w:szCs w:val="16"/>
          <w:spacing w:val="0"/>
          <w:w w:val="100"/>
        </w:rPr>
      </w:r>
    </w:p>
    <w:p>
      <w:pPr>
        <w:jc w:val="left"/>
        <w:spacing w:after="0"/>
        <w:sectPr>
          <w:pgNumType w:start="59"/>
          <w:pgMar w:header="0" w:footer="764" w:top="340" w:bottom="960" w:left="1580" w:right="700"/>
          <w:headerReference w:type="default" r:id="rId45"/>
          <w:footerReference w:type="default" r:id="rId46"/>
          <w:pgSz w:w="11920" w:h="16840"/>
        </w:sectPr>
      </w:pPr>
      <w:rPr/>
    </w:p>
    <w:p>
      <w:pPr>
        <w:spacing w:before="76" w:after="0" w:line="240" w:lineRule="auto"/>
        <w:ind w:left="101" w:right="4760"/>
        <w:jc w:val="both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85.039001pt;margin-top:18.968885pt;width:467.71701pt;height:.1pt;mso-position-horizontal-relative:page;mso-position-vertical-relative:paragraph;z-index:-1147" coordorigin="1701,379" coordsize="9354,2">
            <v:shape style="position:absolute;left:1701;top:379;width:9354;height:2" coordorigin="1701,379" coordsize="9354,0" path="m11055,379l1701,379e" filled="f" stroked="t" strokeweight=".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Д.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08080"/>
          <w:spacing w:val="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Ливин</w:t>
      </w:r>
      <w:r>
        <w:rPr>
          <w:rFonts w:ascii="Arial" w:hAnsi="Arial" w:cs="Arial" w:eastAsia="Arial"/>
          <w:sz w:val="19"/>
          <w:szCs w:val="19"/>
          <w:color w:val="808080"/>
          <w:spacing w:val="-4"/>
          <w:w w:val="100"/>
        </w:rPr>
        <w:t>г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с</w:t>
      </w:r>
      <w:r>
        <w:rPr>
          <w:rFonts w:ascii="Arial" w:hAnsi="Arial" w:cs="Arial" w:eastAsia="Arial"/>
          <w:sz w:val="19"/>
          <w:szCs w:val="19"/>
          <w:color w:val="808080"/>
          <w:spacing w:val="-2"/>
          <w:w w:val="100"/>
        </w:rPr>
        <w:t>т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он.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08080"/>
          <w:spacing w:val="3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«Дневники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иссл</w:t>
      </w:r>
      <w:r>
        <w:rPr>
          <w:rFonts w:ascii="Arial" w:hAnsi="Arial" w:cs="Arial" w:eastAsia="Arial"/>
          <w:sz w:val="19"/>
          <w:szCs w:val="19"/>
          <w:color w:val="808080"/>
          <w:spacing w:val="-4"/>
          <w:w w:val="100"/>
        </w:rPr>
        <w:t>е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до</w:t>
      </w:r>
      <w:r>
        <w:rPr>
          <w:rFonts w:ascii="Arial" w:hAnsi="Arial" w:cs="Arial" w:eastAsia="Arial"/>
          <w:sz w:val="19"/>
          <w:szCs w:val="19"/>
          <w:color w:val="808080"/>
          <w:spacing w:val="-2"/>
          <w:w w:val="100"/>
        </w:rPr>
        <w:t>в</w:t>
      </w:r>
      <w:r>
        <w:rPr>
          <w:rFonts w:ascii="Arial" w:hAnsi="Arial" w:cs="Arial" w:eastAsia="Arial"/>
          <w:sz w:val="19"/>
          <w:szCs w:val="19"/>
          <w:color w:val="808080"/>
          <w:spacing w:val="-4"/>
          <w:w w:val="100"/>
        </w:rPr>
        <w:t>а</w:t>
      </w:r>
      <w:r>
        <w:rPr>
          <w:rFonts w:ascii="Arial" w:hAnsi="Arial" w:cs="Arial" w:eastAsia="Arial"/>
          <w:sz w:val="19"/>
          <w:szCs w:val="19"/>
          <w:color w:val="808080"/>
          <w:spacing w:val="-2"/>
          <w:w w:val="100"/>
        </w:rPr>
        <w:t>т</w:t>
      </w:r>
      <w:r>
        <w:rPr>
          <w:rFonts w:ascii="Arial" w:hAnsi="Arial" w:cs="Arial" w:eastAsia="Arial"/>
          <w:sz w:val="19"/>
          <w:szCs w:val="19"/>
          <w:color w:val="808080"/>
          <w:spacing w:val="-6"/>
          <w:w w:val="100"/>
        </w:rPr>
        <w:t>е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ля</w:t>
      </w:r>
      <w:r>
        <w:rPr>
          <w:rFonts w:ascii="Arial" w:hAnsi="Arial" w:cs="Arial" w:eastAsia="Arial"/>
          <w:sz w:val="19"/>
          <w:szCs w:val="19"/>
          <w:color w:val="808080"/>
          <w:spacing w:val="11"/>
          <w:w w:val="100"/>
        </w:rPr>
        <w:t> </w:t>
      </w:r>
      <w:r>
        <w:rPr>
          <w:rFonts w:ascii="Arial" w:hAnsi="Arial" w:cs="Arial" w:eastAsia="Arial"/>
          <w:sz w:val="19"/>
          <w:szCs w:val="19"/>
          <w:color w:val="808080"/>
          <w:spacing w:val="2"/>
          <w:w w:val="100"/>
        </w:rPr>
        <w:t>А</w:t>
      </w:r>
      <w:r>
        <w:rPr>
          <w:rFonts w:ascii="Arial" w:hAnsi="Arial" w:cs="Arial" w:eastAsia="Arial"/>
          <w:sz w:val="19"/>
          <w:szCs w:val="19"/>
          <w:color w:val="808080"/>
          <w:spacing w:val="0"/>
          <w:w w:val="100"/>
        </w:rPr>
        <w:t>фрики»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0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мясной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пятнистый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черным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рыжий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дает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черные.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ашних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лких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енских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собак,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онял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огр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мным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наслаждением.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0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Вайяу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челюсти,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негров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ловы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лой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лбы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узкие,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тые,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лные,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льцу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ерхняя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придает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льшую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лщин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аменные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богини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пещер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фан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енора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ея.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Излю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ленная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леньких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дельных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узлов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племен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айяу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чаще,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енщин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из-за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льца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рашным,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рие.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креп-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кими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дными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лнению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выпадающей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стные,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собные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сить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елую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мительную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у;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обряд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личавшему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евреев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жающих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случаю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имя;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обряд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арабами,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явились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сравнительно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давно.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1" w:lineRule="auto"/>
        <w:ind w:left="10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(сын)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о-ни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славный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чик.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Отец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учении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нию,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арищи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могут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учиться,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по-видим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99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сладкий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офель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стигает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еличины.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слад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офеля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кьюби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(5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ов)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лки.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ух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мерах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центнера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(45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кг)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7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уза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дает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тки,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1600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зерен.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Обилие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бог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чная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чая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сила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ройки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адр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тных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мов,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хладный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кли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делает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рану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тельной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еления.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76" w:lineRule="exact"/>
        <w:ind w:left="66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льные,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онах.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</w:p>
    <w:p>
      <w:pPr>
        <w:spacing w:before="12" w:after="0" w:line="250" w:lineRule="auto"/>
        <w:ind w:left="10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тепло,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лил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юноше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дним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дизентерией.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яние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мненно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пример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онут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льные,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прекр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тились,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0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обилие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зерна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лением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числа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крыс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мышей.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мнить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защите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Чело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найдет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оняющее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ершит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тем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амым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деяние.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ограничение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ранению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елых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муравьев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муравьев-эци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онов;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чение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времени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рашный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бич,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7" w:after="0" w:line="240" w:lineRule="auto"/>
        <w:ind w:left="38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group style="position:absolute;margin-left:85.039001pt;margin-top:-6.248659pt;width:140.315994pt;height:.1pt;mso-position-horizontal-relative:page;mso-position-vertical-relative:paragraph;z-index:-1146" coordorigin="1701,-125" coordsize="2806,2">
            <v:shape style="position:absolute;left:1701;top:-125;width:2806;height:2" coordorigin="1701,-125" coordsize="2806,0" path="m1701,-125l4507,-125e" filled="f" stroked="t" strokeweight=".3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spacing w:val="0"/>
          <w:w w:val="100"/>
          <w:position w:val="8"/>
        </w:rPr>
        <w:t>13</w:t>
      </w:r>
      <w:r>
        <w:rPr>
          <w:rFonts w:ascii="Times New Roman" w:hAnsi="Times New Roman" w:cs="Times New Roman" w:eastAsia="Times New Roman"/>
          <w:sz w:val="13"/>
          <w:szCs w:val="13"/>
          <w:spacing w:val="16"/>
          <w:w w:val="100"/>
          <w:position w:val="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Имее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ся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виду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ан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г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лийский</w:t>
      </w:r>
      <w:r>
        <w:rPr>
          <w:rFonts w:ascii="Times New Roman" w:hAnsi="Times New Roman" w:cs="Times New Roman" w:eastAsia="Times New Roman"/>
          <w:sz w:val="18"/>
          <w:szCs w:val="18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центнер,</w:t>
      </w:r>
      <w:r>
        <w:rPr>
          <w:rFonts w:ascii="Times New Roman" w:hAnsi="Times New Roman" w:cs="Times New Roman" w:eastAsia="Times New Roman"/>
          <w:sz w:val="18"/>
          <w:szCs w:val="1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равный</w:t>
      </w:r>
      <w:r>
        <w:rPr>
          <w:rFonts w:ascii="Times New Roman" w:hAnsi="Times New Roman" w:cs="Times New Roman" w:eastAsia="Times New Roman"/>
          <w:sz w:val="18"/>
          <w:szCs w:val="18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100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-4"/>
          <w:w w:val="100"/>
          <w:position w:val="0"/>
        </w:rPr>
        <w:t>ф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ун</w:t>
      </w:r>
      <w:r>
        <w:rPr>
          <w:rFonts w:ascii="Times New Roman" w:hAnsi="Times New Roman" w:cs="Times New Roman" w:eastAsia="Times New Roman"/>
          <w:sz w:val="18"/>
          <w:szCs w:val="18"/>
          <w:spacing w:val="2"/>
          <w:w w:val="100"/>
          <w:position w:val="0"/>
        </w:rPr>
        <w:t>т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  <w:t>ам.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0"/>
        </w:rPr>
      </w:r>
    </w:p>
    <w:p>
      <w:pPr>
        <w:jc w:val="left"/>
        <w:spacing w:after="0"/>
        <w:sectPr>
          <w:pgNumType w:start="60"/>
          <w:pgMar w:header="0" w:footer="764" w:top="460" w:bottom="960" w:left="1600" w:right="740"/>
          <w:headerReference w:type="default" r:id="rId49"/>
          <w:footerReference w:type="default" r:id="rId50"/>
          <w:pgSz w:w="11920" w:h="16840"/>
        </w:sectPr>
      </w:pPr>
      <w:rPr/>
    </w:p>
    <w:p>
      <w:pPr>
        <w:spacing w:before="68" w:after="0" w:line="240" w:lineRule="auto"/>
        <w:ind w:left="114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pict>
          <v:group style="position:absolute;margin-left:84.693604pt;margin-top:24.758259pt;width:468.234623pt;height:.1pt;mso-position-horizontal-relative:page;mso-position-vertical-relative:paragraph;z-index:-1145" coordorigin="1694,495" coordsize="9365,2">
            <v:shape style="position:absolute;left:1694;top:495;width:9365;height:2" coordorigin="1694,495" coordsize="9365,0" path="m1694,495l11059,495e" filled="f" stroked="t" strokeweight=".60495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54"/>
          <w:i/>
        </w:rPr>
        <w:t>.a.</w:t>
      </w:r>
      <w:r>
        <w:rPr>
          <w:rFonts w:ascii="Arial" w:hAnsi="Arial" w:cs="Arial" w:eastAsia="Arial"/>
          <w:sz w:val="32"/>
          <w:szCs w:val="32"/>
          <w:color w:val="808080"/>
          <w:spacing w:val="0"/>
          <w:w w:val="54"/>
          <w:i/>
        </w:rPr>
        <w:t> </w:t>
      </w:r>
      <w:r>
        <w:rPr>
          <w:rFonts w:ascii="Arial" w:hAnsi="Arial" w:cs="Arial" w:eastAsia="Arial"/>
          <w:sz w:val="32"/>
          <w:szCs w:val="32"/>
          <w:color w:val="808080"/>
          <w:spacing w:val="11"/>
          <w:w w:val="54"/>
          <w:i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ni1BI1HrCTOH.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1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5"/>
        </w:rPr>
        <w:t>«,[\HeBHI-lKI-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5"/>
        </w:rPr>
        <w:t>1</w:t>
      </w:r>
      <w:r>
        <w:rPr>
          <w:rFonts w:ascii="Arial" w:hAnsi="Arial" w:cs="Arial" w:eastAsia="Arial"/>
          <w:sz w:val="15"/>
          <w:szCs w:val="15"/>
          <w:color w:val="808080"/>
          <w:spacing w:val="4"/>
          <w:w w:val="95"/>
        </w:rPr>
        <w:t> 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105"/>
        </w:rPr>
        <w:t>1-lCCneAOBaTen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6"/>
        </w:rPr>
        <w:t>Acppi1K11</w:t>
      </w:r>
      <w:r>
        <w:rPr>
          <w:rFonts w:ascii="Arial" w:hAnsi="Arial" w:cs="Arial" w:eastAsia="Arial"/>
          <w:sz w:val="15"/>
          <w:szCs w:val="15"/>
          <w:color w:val="808080"/>
          <w:spacing w:val="0"/>
          <w:w w:val="97"/>
        </w:rPr>
        <w:t>))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19.175014pt;height:218.7pt;mso-position-horizontal-relative:char;mso-position-vertical-relative:line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84" w:right="1486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5172AF"/>
          <w:spacing w:val="0"/>
          <w:w w:val="137"/>
        </w:rPr>
        <w:t>fHTap</w:t>
      </w:r>
      <w:r>
        <w:rPr>
          <w:rFonts w:ascii="Arial" w:hAnsi="Arial" w:cs="Arial" w:eastAsia="Arial"/>
          <w:sz w:val="21"/>
          <w:szCs w:val="21"/>
          <w:color w:val="5172AF"/>
          <w:spacing w:val="0"/>
          <w:w w:val="137"/>
        </w:rPr>
        <w:t>a</w:t>
      </w:r>
      <w:r>
        <w:rPr>
          <w:rFonts w:ascii="Arial" w:hAnsi="Arial" w:cs="Arial" w:eastAsia="Arial"/>
          <w:sz w:val="21"/>
          <w:szCs w:val="21"/>
          <w:color w:val="5172AF"/>
          <w:spacing w:val="-39"/>
          <w:w w:val="137"/>
        </w:rPr>
        <w:t> </w:t>
      </w:r>
      <w:r>
        <w:rPr>
          <w:rFonts w:ascii="Arial" w:hAnsi="Arial" w:cs="Arial" w:eastAsia="Arial"/>
          <w:sz w:val="21"/>
          <w:szCs w:val="21"/>
          <w:color w:val="5172AF"/>
          <w:spacing w:val="0"/>
          <w:w w:val="144"/>
        </w:rPr>
        <w:t>H</w:t>
      </w:r>
      <w:r>
        <w:rPr>
          <w:rFonts w:ascii="Arial" w:hAnsi="Arial" w:cs="Arial" w:eastAsia="Arial"/>
          <w:sz w:val="21"/>
          <w:szCs w:val="21"/>
          <w:color w:val="5172AF"/>
          <w:spacing w:val="-35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5172AF"/>
          <w:spacing w:val="0"/>
          <w:w w:val="106"/>
        </w:rPr>
        <w:t>,nepeB.HHH&lt;UI</w:t>
      </w:r>
      <w:r>
        <w:rPr>
          <w:rFonts w:ascii="Arial" w:hAnsi="Arial" w:cs="Arial" w:eastAsia="Arial"/>
          <w:sz w:val="21"/>
          <w:szCs w:val="21"/>
          <w:color w:val="5172AF"/>
          <w:spacing w:val="-7"/>
          <w:w w:val="106"/>
        </w:rPr>
        <w:t> </w:t>
      </w:r>
      <w:r>
        <w:rPr>
          <w:rFonts w:ascii="Arial" w:hAnsi="Arial" w:cs="Arial" w:eastAsia="Arial"/>
          <w:sz w:val="21"/>
          <w:szCs w:val="21"/>
          <w:color w:val="5172AF"/>
          <w:spacing w:val="0"/>
          <w:w w:val="122"/>
        </w:rPr>
        <w:t>rapMOHHK</w:t>
      </w:r>
      <w:r>
        <w:rPr>
          <w:rFonts w:ascii="Arial" w:hAnsi="Arial" w:cs="Arial" w:eastAsia="Arial"/>
          <w:sz w:val="21"/>
          <w:szCs w:val="21"/>
          <w:color w:val="5172AF"/>
          <w:spacing w:val="0"/>
          <w:w w:val="122"/>
        </w:rPr>
        <w:t>a</w:t>
      </w:r>
      <w:r>
        <w:rPr>
          <w:rFonts w:ascii="Arial" w:hAnsi="Arial" w:cs="Arial" w:eastAsia="Arial"/>
          <w:sz w:val="21"/>
          <w:szCs w:val="21"/>
          <w:color w:val="5172AF"/>
          <w:spacing w:val="-32"/>
          <w:w w:val="122"/>
        </w:rPr>
        <w:t> </w:t>
      </w:r>
      <w:r>
        <w:rPr>
          <w:rFonts w:ascii="Arial" w:hAnsi="Arial" w:cs="Arial" w:eastAsia="Arial"/>
          <w:sz w:val="21"/>
          <w:szCs w:val="21"/>
          <w:color w:val="5172AF"/>
          <w:spacing w:val="0"/>
          <w:w w:val="122"/>
        </w:rPr>
        <w:t>IIJieMeH</w:t>
      </w:r>
      <w:r>
        <w:rPr>
          <w:rFonts w:ascii="Arial" w:hAnsi="Arial" w:cs="Arial" w:eastAsia="Arial"/>
          <w:sz w:val="21"/>
          <w:szCs w:val="21"/>
          <w:color w:val="5172AF"/>
          <w:spacing w:val="0"/>
          <w:w w:val="122"/>
        </w:rPr>
        <w:t>H</w:t>
      </w:r>
      <w:r>
        <w:rPr>
          <w:rFonts w:ascii="Arial" w:hAnsi="Arial" w:cs="Arial" w:eastAsia="Arial"/>
          <w:sz w:val="21"/>
          <w:szCs w:val="21"/>
          <w:color w:val="5172AF"/>
          <w:spacing w:val="-23"/>
          <w:w w:val="122"/>
        </w:rPr>
        <w:t> </w:t>
      </w:r>
      <w:r>
        <w:rPr>
          <w:rFonts w:ascii="Arial" w:hAnsi="Arial" w:cs="Arial" w:eastAsia="Arial"/>
          <w:sz w:val="21"/>
          <w:szCs w:val="21"/>
          <w:color w:val="5172AF"/>
          <w:spacing w:val="0"/>
          <w:w w:val="107"/>
        </w:rPr>
        <w:t>Bai:f.Hy.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spacing w:before="23" w:after="0" w:line="240" w:lineRule="auto"/>
        <w:ind w:left="1234" w:right="1235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5172AF"/>
          <w:spacing w:val="0"/>
          <w:w w:val="100"/>
          <w:i/>
        </w:rPr>
        <w:t>Hso6paJKeHu</w:t>
      </w:r>
      <w:r>
        <w:rPr>
          <w:rFonts w:ascii="Arial" w:hAnsi="Arial" w:cs="Arial" w:eastAsia="Arial"/>
          <w:sz w:val="27"/>
          <w:szCs w:val="27"/>
          <w:color w:val="5172AF"/>
          <w:spacing w:val="0"/>
          <w:w w:val="100"/>
          <w:i/>
        </w:rPr>
        <w:t>e</w:t>
      </w:r>
      <w:r>
        <w:rPr>
          <w:rFonts w:ascii="Arial" w:hAnsi="Arial" w:cs="Arial" w:eastAsia="Arial"/>
          <w:sz w:val="27"/>
          <w:szCs w:val="27"/>
          <w:color w:val="5172AF"/>
          <w:spacing w:val="-21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5172AF"/>
          <w:spacing w:val="0"/>
          <w:w w:val="90"/>
          <w:i/>
        </w:rPr>
        <w:t>U3</w:t>
      </w:r>
      <w:r>
        <w:rPr>
          <w:rFonts w:ascii="Arial" w:hAnsi="Arial" w:cs="Arial" w:eastAsia="Arial"/>
          <w:sz w:val="27"/>
          <w:szCs w:val="27"/>
          <w:color w:val="5172AF"/>
          <w:spacing w:val="-5"/>
          <w:w w:val="90"/>
          <w:i/>
        </w:rPr>
        <w:t> </w:t>
      </w:r>
      <w:r>
        <w:rPr>
          <w:rFonts w:ascii="Arial" w:hAnsi="Arial" w:cs="Arial" w:eastAsia="Arial"/>
          <w:sz w:val="27"/>
          <w:szCs w:val="27"/>
          <w:color w:val="5172AF"/>
          <w:spacing w:val="0"/>
          <w:w w:val="90"/>
          <w:i/>
        </w:rPr>
        <w:t>3mHozpaifjUlleCKOZO</w:t>
      </w:r>
      <w:r>
        <w:rPr>
          <w:rFonts w:ascii="Arial" w:hAnsi="Arial" w:cs="Arial" w:eastAsia="Arial"/>
          <w:sz w:val="27"/>
          <w:szCs w:val="27"/>
          <w:color w:val="5172AF"/>
          <w:spacing w:val="0"/>
          <w:w w:val="90"/>
          <w:i/>
        </w:rPr>
        <w:t> </w:t>
      </w:r>
      <w:r>
        <w:rPr>
          <w:rFonts w:ascii="Arial" w:hAnsi="Arial" w:cs="Arial" w:eastAsia="Arial"/>
          <w:sz w:val="27"/>
          <w:szCs w:val="27"/>
          <w:color w:val="5172AF"/>
          <w:spacing w:val="20"/>
          <w:w w:val="90"/>
          <w:i/>
        </w:rPr>
        <w:t> </w:t>
      </w:r>
      <w:r>
        <w:rPr>
          <w:rFonts w:ascii="Arial" w:hAnsi="Arial" w:cs="Arial" w:eastAsia="Arial"/>
          <w:sz w:val="27"/>
          <w:szCs w:val="27"/>
          <w:color w:val="5172AF"/>
          <w:spacing w:val="0"/>
          <w:w w:val="90"/>
          <w:i/>
        </w:rPr>
        <w:t>usaaHU.</w:t>
      </w:r>
      <w:r>
        <w:rPr>
          <w:rFonts w:ascii="Arial" w:hAnsi="Arial" w:cs="Arial" w:eastAsia="Arial"/>
          <w:sz w:val="27"/>
          <w:szCs w:val="27"/>
          <w:color w:val="5172AF"/>
          <w:spacing w:val="0"/>
          <w:w w:val="90"/>
          <w:i/>
        </w:rPr>
        <w:t>R</w:t>
      </w:r>
      <w:r>
        <w:rPr>
          <w:rFonts w:ascii="Arial" w:hAnsi="Arial" w:cs="Arial" w:eastAsia="Arial"/>
          <w:sz w:val="27"/>
          <w:szCs w:val="27"/>
          <w:color w:val="5172AF"/>
          <w:spacing w:val="-2"/>
          <w:w w:val="90"/>
          <w:i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5172AF"/>
          <w:spacing w:val="0"/>
          <w:w w:val="100"/>
          <w:i/>
        </w:rPr>
        <w:t>XIX</w:t>
      </w:r>
      <w:r>
        <w:rPr>
          <w:rFonts w:ascii="Times New Roman" w:hAnsi="Times New Roman" w:cs="Times New Roman" w:eastAsia="Times New Roman"/>
          <w:sz w:val="29"/>
          <w:szCs w:val="29"/>
          <w:color w:val="5172AF"/>
          <w:spacing w:val="55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5172AF"/>
          <w:spacing w:val="0"/>
          <w:w w:val="94"/>
          <w:i/>
        </w:rPr>
        <w:t>B.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jc w:val="center"/>
        <w:spacing w:after="0"/>
        <w:sectPr>
          <w:pgNumType w:start="61"/>
          <w:pgMar w:header="0" w:footer="764" w:top="340" w:bottom="960" w:left="1580" w:right="720"/>
          <w:headerReference w:type="default" r:id="rId51"/>
          <w:footerReference w:type="default" r:id="rId52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2" w:after="0" w:line="240" w:lineRule="auto"/>
        <w:ind w:left="4132" w:right="4121"/>
        <w:jc w:val="center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spacing w:val="-16"/>
          <w:w w:val="100"/>
          <w:b/>
          <w:bCs/>
        </w:rPr>
        <w:t>Г</w:t>
      </w:r>
      <w:r>
        <w:rPr>
          <w:rFonts w:ascii="Arial" w:hAnsi="Arial" w:cs="Arial" w:eastAsia="Arial"/>
          <w:sz w:val="33"/>
          <w:szCs w:val="33"/>
          <w:spacing w:val="0"/>
          <w:w w:val="100"/>
          <w:b/>
          <w:bCs/>
        </w:rPr>
        <w:t>ла</w:t>
      </w:r>
      <w:r>
        <w:rPr>
          <w:rFonts w:ascii="Arial" w:hAnsi="Arial" w:cs="Arial" w:eastAsia="Arial"/>
          <w:sz w:val="33"/>
          <w:szCs w:val="33"/>
          <w:spacing w:val="-4"/>
          <w:w w:val="100"/>
          <w:b/>
          <w:bCs/>
        </w:rPr>
        <w:t>в</w:t>
      </w:r>
      <w:r>
        <w:rPr>
          <w:rFonts w:ascii="Arial" w:hAnsi="Arial" w:cs="Arial" w:eastAsia="Arial"/>
          <w:sz w:val="33"/>
          <w:szCs w:val="33"/>
          <w:spacing w:val="0"/>
          <w:w w:val="100"/>
          <w:b/>
          <w:bCs/>
        </w:rPr>
        <w:t>а</w:t>
      </w:r>
      <w:r>
        <w:rPr>
          <w:rFonts w:ascii="Arial" w:hAnsi="Arial" w:cs="Arial" w:eastAsia="Arial"/>
          <w:sz w:val="33"/>
          <w:szCs w:val="3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33"/>
          <w:szCs w:val="33"/>
          <w:spacing w:val="0"/>
          <w:w w:val="101"/>
          <w:b/>
          <w:bCs/>
        </w:rPr>
        <w:t>4</w:t>
      </w:r>
      <w:r>
        <w:rPr>
          <w:rFonts w:ascii="Arial" w:hAnsi="Arial" w:cs="Arial" w:eastAsia="Arial"/>
          <w:sz w:val="33"/>
          <w:szCs w:val="33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0" w:lineRule="auto"/>
        <w:ind w:left="121" w:right="6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28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1866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Собир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упить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ов: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аждый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присыл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ленной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дас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чли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28-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пришел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порцией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земли;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давно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разграбили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</w:p>
    <w:p>
      <w:pPr>
        <w:spacing w:before="0" w:after="0" w:line="250" w:lineRule="auto"/>
        <w:ind w:left="121" w:right="6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жди,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правило,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опасн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сти.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сплошь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орами.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лся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дъем;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онцу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наиб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3400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уровнем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азаниям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бар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видны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орных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жителей,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Жители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чники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жным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мением.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лажные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т;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ткрытым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орошения.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льшинст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окисью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за.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етении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еревья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слые,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ущих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нах.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Вершины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озвыша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2000–3000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дош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емся.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лежит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изви-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утые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гребни,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аемся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ляет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цепь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гребней.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6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логич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тношении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ороны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дстилающе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зистые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Если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дняться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нижней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склона,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аменевше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(пропи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кремн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м).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аменел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ерным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призна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ствия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бине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дов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ерхн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разных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ниях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ади,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чанис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чвы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ади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видеть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дясь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впадает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уски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аменно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6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слияния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примерно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милях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лнис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сменяе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ровной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дельные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гранитные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ассивы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пятьс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емьс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видимо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пп,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дстилающий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прекрасно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6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двигаясь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лжаем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выше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чаем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гней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нейс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испещрен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-27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ино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виду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пласты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нагреты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ления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слились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действием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жара.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тых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днялись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сиени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ладкие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склоны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ершины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лишены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деревьев;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3000–4000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уровнем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моря.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орных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асси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99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елтый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придает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дешней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красную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6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над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равнинами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ть)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нитные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ующие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сплошные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дъемы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спуски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избор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жденные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численными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учьями,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3440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неровная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стирае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лизительно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сорок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миль.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гнейс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20"/>
          <w:headerReference w:type="default" r:id="rId54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сью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анки.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тельная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пласты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ребре,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уклон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орону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авшую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легание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ановить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имел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пный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авший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озеро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чти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опрокинувший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пласты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жной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озера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орных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хреб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явно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гранитных;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лижний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покрыт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ленькими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деревьями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дующе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держащие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зные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опаемые.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имущ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древние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крис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линах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растет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ройн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ой-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о;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слиш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ановить,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эти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ляет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пищу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упные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личинки,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лза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них.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Листья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стига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пятнадц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дюймов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длину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пяти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ширин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унгуэн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29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юга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идут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учи,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лаги.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сильный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етер,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ережье,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уря.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емпер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ура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121" w:right="804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°F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°С).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пришли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ждя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зимбы,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ящую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хижин.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краси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лме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между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емыми,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обычно,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для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орошения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зимнее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время.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ждь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аз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двинемся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приде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Мбанги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раза,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впер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широ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ая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лей.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деревне.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услы-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шав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нашем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99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ении,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пошла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орам,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еж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Идя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деревню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зимбы,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ться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пад,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озе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а,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димся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ф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деревни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Ма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екли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мелких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чушек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льно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льшую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часть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ает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энди,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угая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Ру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ме.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вьев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заметно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меньше.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ершин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покрыты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растени-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ями.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Приятно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видеть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ленными.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тники,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дендроны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вья,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жие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елую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орень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андаре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назы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нь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мбо.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ленн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ок,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жно,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ранить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ь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тивиро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анием.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рые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высокие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участки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ены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гнейс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теперь,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спус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вниз,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пошли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ские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енные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днее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многих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зистый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дыр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изл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елтый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стенки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чек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черные.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ую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прежнее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узнецы,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уще-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орых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попада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ся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чаще,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чных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районах.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ю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дарил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зим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лично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мил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чера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дня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сил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ть,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лич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муки,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нам.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жд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лучили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щ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дрый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дарок.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заметно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мягче,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чем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ладениях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аки;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небо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е.</w:t>
      </w:r>
      <w:r>
        <w:rPr>
          <w:rFonts w:ascii="Times New Roman" w:hAnsi="Times New Roman" w:cs="Times New Roman" w:eastAsia="Times New Roman"/>
          <w:sz w:val="24"/>
          <w:szCs w:val="24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шли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мимо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дних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еленных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путь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обилующей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дой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пло-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дор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дной</w:t>
      </w:r>
      <w:r>
        <w:rPr>
          <w:rFonts w:ascii="Times New Roman" w:hAnsi="Times New Roman" w:cs="Times New Roman" w:eastAsia="Times New Roman"/>
          <w:sz w:val="24"/>
          <w:szCs w:val="24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сти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чевки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оры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авире,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ерегу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реки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по.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дилась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тия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арабов-раб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овцев.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орить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ними,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арабы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лиз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они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снялись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тправились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льше.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121" w:right="49" w:firstLine="567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авгус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а.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Вид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равы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разбр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анных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ней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деревьев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наше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еря,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выз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авший</w:t>
      </w:r>
      <w:r>
        <w:rPr>
          <w:rFonts w:ascii="Times New Roman" w:hAnsi="Times New Roman" w:cs="Times New Roman" w:eastAsia="Times New Roman"/>
          <w:sz w:val="24"/>
          <w:szCs w:val="24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памяти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ленд,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меня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стн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ение.</w:t>
      </w:r>
      <w:r>
        <w:rPr>
          <w:rFonts w:ascii="Times New Roman" w:hAnsi="Times New Roman" w:cs="Times New Roman" w:eastAsia="Times New Roman"/>
          <w:sz w:val="24"/>
          <w:szCs w:val="24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ело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пели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птицы,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приоб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дренные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х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47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°F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(8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°С)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стью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елений.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ак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ране,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ут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дные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усты,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но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рас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опок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поис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ах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ди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еление</w:t>
      </w:r>
      <w:r>
        <w:rPr>
          <w:rFonts w:ascii="Times New Roman" w:hAnsi="Times New Roman" w:cs="Times New Roman" w:eastAsia="Times New Roman"/>
          <w:sz w:val="24"/>
          <w:szCs w:val="2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18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ер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ятно,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24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деревья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да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не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были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чно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льшими,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обы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ть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ни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ис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опаемой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см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лы.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Сл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ды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ущ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ания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узнецов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чень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обильны,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е-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храни-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50" w:lineRule="auto"/>
        <w:ind w:left="121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лись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еще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орны.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лжно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быть,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прежнее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время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сь,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ейчас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покры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джун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лями,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было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деланных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земель.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576" w:footer="764" w:top="840" w:bottom="960" w:left="1580" w:right="740"/>
          <w:pgSz w:w="11920" w:h="16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14" w:after="0" w:line="240" w:lineRule="auto"/>
        <w:ind w:left="1479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Конец</w:t>
      </w:r>
      <w:r>
        <w:rPr>
          <w:rFonts w:ascii="Arial" w:hAnsi="Arial" w:cs="Arial" w:eastAsia="Arial"/>
          <w:sz w:val="36"/>
          <w:szCs w:val="36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о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зна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к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о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мительно</w:t>
      </w:r>
      <w:r>
        <w:rPr>
          <w:rFonts w:ascii="Arial" w:hAnsi="Arial" w:cs="Arial" w:eastAsia="Arial"/>
          <w:sz w:val="36"/>
          <w:szCs w:val="36"/>
          <w:spacing w:val="-5"/>
          <w:w w:val="100"/>
          <w:b/>
          <w:bCs/>
        </w:rPr>
        <w:t>г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о</w:t>
      </w:r>
      <w:r>
        <w:rPr>
          <w:rFonts w:ascii="Arial" w:hAnsi="Arial" w:cs="Arial" w:eastAsia="Arial"/>
          <w:sz w:val="36"/>
          <w:szCs w:val="36"/>
          <w:spacing w:val="-26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фрагмента.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68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ст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лен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ООО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«Лит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с».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2" w:after="0" w:line="250" w:lineRule="auto"/>
        <w:ind w:left="688" w:right="4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Пр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чи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айте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э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книгу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цели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04B8C"/>
          <w:spacing w:val="-55"/>
          <w:w w:val="100"/>
        </w:rPr>
        <w:t> </w:t>
      </w:r>
      <w:hyperlink r:id="rId55"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3"/>
            <w:w w:val="100"/>
            <w:u w:val="single" w:color="404B8C"/>
          </w:rPr>
          <w:t>к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3"/>
            <w:w w:val="100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0"/>
            <w:w w:val="100"/>
            <w:u w:val="single" w:color="404B8C"/>
          </w:rPr>
          <w:t>упив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0"/>
            <w:w w:val="100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46"/>
            <w:w w:val="99"/>
            <w:u w:val="single" w:color="404B8C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46"/>
            <w:w w:val="99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0"/>
            <w:w w:val="100"/>
            <w:u w:val="single" w:color="404B8C"/>
          </w:rPr>
          <w:t>п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3"/>
            <w:w w:val="100"/>
            <w:u w:val="single" w:color="404B8C"/>
          </w:rPr>
          <w:t>о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3"/>
            <w:w w:val="100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0"/>
            <w:w w:val="100"/>
            <w:u w:val="single" w:color="404B8C"/>
          </w:rPr>
          <w:t>лную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0"/>
            <w:w w:val="100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46"/>
            <w:w w:val="99"/>
            <w:u w:val="single" w:color="404B8C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46"/>
            <w:w w:val="99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0"/>
            <w:w w:val="99"/>
            <w:u w:val="single" w:color="404B8C"/>
          </w:rPr>
          <w:t>лег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2"/>
            <w:w w:val="99"/>
            <w:u w:val="single" w:color="404B8C"/>
          </w:rPr>
          <w:t>а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2"/>
            <w:w w:val="99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0"/>
            <w:w w:val="100"/>
            <w:u w:val="single" w:color="404B8C"/>
          </w:rPr>
          <w:t>льную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0"/>
            <w:w w:val="100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46"/>
            <w:w w:val="99"/>
            <w:u w:val="single" w:color="404B8C"/>
          </w:rPr>
          <w:t> 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46"/>
            <w:w w:val="99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1"/>
            <w:w w:val="100"/>
            <w:u w:val="single" w:color="404B8C"/>
          </w:rPr>
          <w:t>в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1"/>
            <w:w w:val="100"/>
            <w:u w:val="single" w:color="404B8C"/>
          </w:rPr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0"/>
            <w:w w:val="100"/>
            <w:u w:val="single" w:color="404B8C"/>
          </w:rPr>
          <w:t>ерсию</w:t>
        </w:r>
        <w:r>
          <w:rPr>
            <w:rFonts w:ascii="Times New Roman" w:hAnsi="Times New Roman" w:cs="Times New Roman" w:eastAsia="Times New Roman"/>
            <w:sz w:val="24"/>
            <w:szCs w:val="24"/>
            <w:color w:val="404B8C"/>
            <w:spacing w:val="-6"/>
            <w:w w:val="100"/>
          </w:rPr>
          <w:t> </w:t>
        </w:r>
      </w:hyperlink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на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Лит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6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Б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опасно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опл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тить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книгу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м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6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жно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бан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"/>
          <w:w w:val="99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2"/>
          <w:w w:val="99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3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ой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4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isa,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MasterCard,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99"/>
        </w:rPr>
        <w:t>Maestro,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17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со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-5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че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50" w:lineRule="auto"/>
        <w:ind w:left="121" w:right="4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мобильно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тел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фона,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пл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тежно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те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мин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ла,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лоне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МТС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в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язной,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чер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е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з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PayPal,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9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ebMone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Янде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еньги,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QIWI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ошелек,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бонусными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т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ами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или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р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угим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у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добным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Вам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сп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соб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о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м.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sectPr>
      <w:pgMar w:header="576" w:footer="764" w:top="840" w:bottom="1120" w:left="1580" w:right="74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04"/>
    <w:family w:val="roman"/>
    <w:pitch w:val="variable"/>
  </w:font>
  <w:font w:name="Arial">
    <w:altName w:val="Arial"/>
    <w:charset w:val="204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36.403757" w:lineRule="exact"/>
      <w:jc w:val="left"/>
      <w:rPr>
        <w:sz w:val="3.638672"/>
        <w:szCs w:val="3.638672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1.156006pt;margin-top:784.182068pt;width:14.957878pt;height:12.178163pt;mso-position-horizontal-relative:page;mso-position-vertical-relative:page;z-index:-1165" type="#_x0000_t202" filled="f" stroked="f">
          <v:textbox inset="0,0,0,0">
            <w:txbxContent>
              <w:p>
                <w:pPr>
                  <w:spacing w:before="9" w:after="0" w:line="240" w:lineRule="auto"/>
                  <w:ind w:left="54" w:right="-2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w w:val="10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3.638672"/>
        <w:szCs w:val="3.638672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36.403757" w:lineRule="exact"/>
      <w:jc w:val="left"/>
      <w:rPr>
        <w:sz w:val="3.638672"/>
        <w:szCs w:val="3.638672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1.853882pt;margin-top:784.860229pt;width:14.26pt;height:11.5pt;mso-position-horizontal-relative:page;mso-position-vertical-relative:page;z-index:-1160" type="#_x0000_t202" filled="f" stroked="f">
          <v:textbox inset="0,0,0,0">
            <w:txbxContent>
              <w:p>
                <w:pPr>
                  <w:spacing w:before="0" w:after="0" w:line="21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w w:val="108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3.638672"/>
        <w:szCs w:val="3.638672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1.156006pt;margin-top:784.526184pt;width:13.6pt;height:11.6pt;mso-position-horizontal-relative:page;mso-position-vertical-relative:page;z-index:-1157" type="#_x0000_t202" filled="f" stroked="f">
          <v:textbox inset="0,0,0,0">
            <w:txbxContent>
              <w:p>
                <w:pPr>
                  <w:spacing w:before="0" w:after="0" w:line="216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w w:val="10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36.403757" w:lineRule="exact"/>
      <w:jc w:val="left"/>
      <w:rPr>
        <w:sz w:val="3.638672"/>
        <w:szCs w:val="3.638672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1.156006pt;margin-top:784.457886pt;width:14.257958pt;height:12pt;mso-position-horizontal-relative:page;mso-position-vertical-relative:page;z-index:-1156" type="#_x0000_t202" filled="f" stroked="f">
          <v:textbox inset="0,0,0,0">
            <w:txbxContent>
              <w:p>
                <w:pPr>
                  <w:spacing w:before="3" w:after="0" w:line="240" w:lineRule="auto"/>
                  <w:ind w:left="42" w:right="-2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w w:val="10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3.638672"/>
        <w:szCs w:val="3.638672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35.037849" w:lineRule="exact"/>
      <w:jc w:val="left"/>
      <w:rPr>
        <w:sz w:val="3.501953"/>
        <w:szCs w:val="3.501953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1.248962pt;margin-top:784.457886pt;width:13.9pt;height:12pt;mso-position-horizontal-relative:page;mso-position-vertical-relative:page;z-index:-1155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w w:val="99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54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3.501953"/>
        <w:szCs w:val="3.501953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36.403757" w:lineRule="exact"/>
      <w:jc w:val="left"/>
      <w:rPr>
        <w:sz w:val="3.638672"/>
        <w:szCs w:val="3.638672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1.248962pt;margin-top:785.262573pt;width:13.99pt;height:11pt;mso-position-horizontal-relative:page;mso-position-vertical-relative:page;z-index:-1152" type="#_x0000_t202" filled="f" stroked="f">
          <v:textbox inset="0,0,0,0">
            <w:txbxContent>
              <w:p>
                <w:pPr>
                  <w:spacing w:before="0" w:after="0" w:line="20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w w:val="11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0"/>
                    <w:w w:val="11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59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3.638672"/>
        <w:szCs w:val="3.638672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1.156006pt;margin-top:784.526184pt;width:13.6pt;height:11.6pt;mso-position-horizontal-relative:page;mso-position-vertical-relative:page;z-index:-1151" type="#_x0000_t202" filled="f" stroked="f">
          <v:textbox inset="0,0,0,0">
            <w:txbxContent>
              <w:p>
                <w:pPr>
                  <w:spacing w:before="0" w:after="0" w:line="216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w w:val="101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1.248962pt;margin-top:784.860229pt;width:14.165pt;height:11.5pt;mso-position-horizontal-relative:page;mso-position-vertical-relative:page;z-index:-1150" type="#_x0000_t202" filled="f" stroked="f">
          <v:textbox inset="0,0,0,0">
            <w:txbxContent>
              <w:p>
                <w:pPr>
                  <w:spacing w:before="0" w:after="0" w:line="214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w w:val="107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85.039001pt;margin-top:42.850037pt;width:467.71701pt;height:.1pt;mso-position-horizontal-relative:page;mso-position-vertical-relative:page;z-index:-1167" coordorigin="1701,857" coordsize="9354,2">
          <v:shape style="position:absolute;left:1701;top:857;width:9354;height:2" coordorigin="1701,857" coordsize="9354,0" path="m11055,857l1701,857e" filled="f" stroked="t" strokeweight=".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001pt;margin-top:27.813017pt;width:234.813411pt;height:11.6pt;mso-position-horizontal-relative:page;mso-position-vertical-relative:page;z-index:-1166" type="#_x0000_t202" filled="f" stroked="f">
          <v:textbox inset="0,0,0,0">
            <w:txbxContent>
              <w:p>
                <w:pPr>
                  <w:spacing w:before="0" w:after="0" w:line="216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Ливин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г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с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он.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«Дневники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иссл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до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в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6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ля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2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фрики»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85.039001pt;margin-top:42.850037pt;width:467.71701pt;height:.1pt;mso-position-horizontal-relative:page;mso-position-vertical-relative:page;z-index:-1149" coordorigin="1701,857" coordsize="9354,2">
          <v:shape style="position:absolute;left:1701;top:857;width:9354;height:2" coordorigin="1701,857" coordsize="9354,0" path="m11055,857l1701,857e" filled="f" stroked="t" strokeweight=".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001pt;margin-top:27.813017pt;width:234.813411pt;height:11.6pt;mso-position-horizontal-relative:page;mso-position-vertical-relative:page;z-index:-1148" type="#_x0000_t202" filled="f" stroked="f">
          <v:textbox inset="0,0,0,0">
            <w:txbxContent>
              <w:p>
                <w:pPr>
                  <w:spacing w:before="0" w:after="0" w:line="216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Ливин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г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с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он.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«Дневники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иссл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до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в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6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ля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2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фрики»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84.525459pt;margin-top:42.873978pt;width:468.786575pt;height:.1pt;mso-position-horizontal-relative:page;mso-position-vertical-relative:page;z-index:-1164" coordorigin="1691,857" coordsize="9376,2">
          <v:shape style="position:absolute;left:1691;top:857;width:9376;height:2" coordorigin="1691,857" coordsize="9376,0" path="m1691,857l11066,857e" filled="f" stroked="t" strokeweight=".599471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3.525459pt;margin-top:24.919727pt;width:236.671489pt;height:14.5pt;mso-position-horizontal-relative:page;mso-position-vertical-relative:page;z-index:-1163" type="#_x0000_t202" filled="f" stroked="f">
          <v:textbox inset="0,0,0,0">
            <w:txbxContent>
              <w:p>
                <w:pPr>
                  <w:spacing w:before="0" w:after="0" w:line="275" w:lineRule="exact"/>
                  <w:ind w:left="20" w:right="-58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100"/>
                    <w:i/>
                  </w:rPr>
                  <w:t>,[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100"/>
                    <w:i/>
                  </w:rPr>
                  <w:t>(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100"/>
                    <w:i/>
                  </w:rPr>
                  <w:t>.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-3"/>
                    <w:w w:val="100"/>
                    <w:i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80"/>
                  </w:rPr>
                  <w:t>n11s11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2"/>
                    <w:w w:val="8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80"/>
                  </w:rPr>
                  <w:t>rcroH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80"/>
                  </w:rPr>
                  <w:t>.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8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1"/>
                    <w:w w:val="8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81"/>
                  </w:rPr>
                  <w:t>«,[\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8"/>
                    <w:w w:val="82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87"/>
                  </w:rPr>
                  <w:t>es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-6"/>
                    <w:w w:val="87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51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1"/>
                    <w:w w:val="51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54"/>
                  </w:rPr>
                  <w:t>K1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55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-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51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8"/>
                    <w:w w:val="51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95"/>
                  </w:rPr>
                  <w:t>cc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-1"/>
                    <w:w w:val="95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95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-4"/>
                    <w:w w:val="95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97"/>
                  </w:rPr>
                  <w:t>osaren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100"/>
                  </w:rPr>
                  <w:t> 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10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808080"/>
                    <w:spacing w:val="0"/>
                    <w:w w:val="64"/>
                  </w:rPr>
                  <w:t>Acp</w:t>
                </w:r>
                <w:r>
                  <w:rPr>
                    <w:rFonts w:ascii="Times New Roman" w:hAnsi="Times New Roman" w:cs="Times New Roman" w:eastAsia="Times New Roman"/>
                    <w:sz w:val="25"/>
                    <w:szCs w:val="25"/>
                    <w:color w:val="808080"/>
                    <w:spacing w:val="-4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63"/>
                  </w:rPr>
                  <w:t>p1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1"/>
                    <w:w w:val="63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54"/>
                  </w:rPr>
                  <w:t>K1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55"/>
                  </w:rPr>
                  <w:t>1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-4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808080"/>
                    <w:spacing w:val="0"/>
                    <w:w w:val="100"/>
                  </w:rPr>
                  <w:t>»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85.039001pt;margin-top:42.850037pt;width:467.71701pt;height:.1pt;mso-position-horizontal-relative:page;mso-position-vertical-relative:page;z-index:-1162" coordorigin="1701,857" coordsize="9354,2">
          <v:shape style="position:absolute;left:1701;top:857;width:9354;height:2" coordorigin="1701,857" coordsize="9354,0" path="m11055,857l1701,857e" filled="f" stroked="t" strokeweight=".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001pt;margin-top:27.813017pt;width:234.813411pt;height:11.6pt;mso-position-horizontal-relative:page;mso-position-vertical-relative:page;z-index:-1161" type="#_x0000_t202" filled="f" stroked="f">
          <v:textbox inset="0,0,0,0">
            <w:txbxContent>
              <w:p>
                <w:pPr>
                  <w:spacing w:before="0" w:after="0" w:line="216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Ливин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г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с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он.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«Дневники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иссл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до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в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6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ля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2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фрики»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85.039001pt;margin-top:42.850037pt;width:467.71701pt;height:.1pt;mso-position-horizontal-relative:page;mso-position-vertical-relative:page;z-index:-1159" coordorigin="1701,857" coordsize="9354,2">
          <v:shape style="position:absolute;left:1701;top:857;width:9354;height:2" coordorigin="1701,857" coordsize="9354,0" path="m11055,857l1701,857e" filled="f" stroked="t" strokeweight=".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001pt;margin-top:27.813017pt;width:234.813411pt;height:11.6pt;mso-position-horizontal-relative:page;mso-position-vertical-relative:page;z-index:-1158" type="#_x0000_t202" filled="f" stroked="f">
          <v:textbox inset="0,0,0,0">
            <w:txbxContent>
              <w:p>
                <w:pPr>
                  <w:spacing w:before="0" w:after="0" w:line="216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Ливин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г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с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он.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«Дневники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иссл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до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в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6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ля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2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фрики»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85.039001pt;margin-top:42.850037pt;width:467.71701pt;height:.1pt;mso-position-horizontal-relative:page;mso-position-vertical-relative:page;z-index:-1154" coordorigin="1701,857" coordsize="9354,2">
          <v:shape style="position:absolute;left:1701;top:857;width:9354;height:2" coordorigin="1701,857" coordsize="9354,0" path="m11055,857l1701,857e" filled="f" stroked="t" strokeweight=".3pt" strokecolor="#000000">
            <v:path arrowok="t"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84.039001pt;margin-top:27.813017pt;width:234.813411pt;height:11.6pt;mso-position-horizontal-relative:page;mso-position-vertical-relative:page;z-index:-1153" type="#_x0000_t202" filled="f" stroked="f">
          <v:textbox inset="0,0,0,0">
            <w:txbxContent>
              <w:p>
                <w:pPr>
                  <w:spacing w:before="0" w:after="0" w:line="216" w:lineRule="exact"/>
                  <w:ind w:left="20" w:right="-49"/>
                  <w:jc w:val="left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Ливин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г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с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он.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«Дневники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иссл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до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в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4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2"/>
                    <w:w w:val="100"/>
                  </w:rPr>
                  <w:t>т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-6"/>
                    <w:w w:val="100"/>
                  </w:rPr>
                  <w:t>е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ля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1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2"/>
                    <w:w w:val="100"/>
                  </w:rPr>
                  <w:t>А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808080"/>
                    <w:spacing w:val="0"/>
                    <w:w w:val="100"/>
                  </w:rPr>
                  <w:t>фрики»</w:t>
                </w:r>
                <w:r>
                  <w:rPr>
                    <w:rFonts w:ascii="Arial" w:hAnsi="Arial" w:cs="Arial" w:eastAsia="Arial"/>
                    <w:sz w:val="19"/>
                    <w:szCs w:val="19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hyperlink" Target="http://www.litres.ru/pages/biblio_book/?art=9363117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image" Target="media/image2.jpg"/><Relationship Id="rId11" Type="http://schemas.openxmlformats.org/officeDocument/2006/relationships/header" Target="header3.xml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header" Target="header4.xml"/><Relationship Id="rId15" Type="http://schemas.openxmlformats.org/officeDocument/2006/relationships/header" Target="header5.xml"/><Relationship Id="rId16" Type="http://schemas.openxmlformats.org/officeDocument/2006/relationships/image" Target="media/image5.png"/><Relationship Id="rId17" Type="http://schemas.openxmlformats.org/officeDocument/2006/relationships/image" Target="media/image6.jpg"/><Relationship Id="rId18" Type="http://schemas.openxmlformats.org/officeDocument/2006/relationships/image" Target="media/image7.jpg"/><Relationship Id="rId19" Type="http://schemas.openxmlformats.org/officeDocument/2006/relationships/image" Target="media/image8.jpg"/><Relationship Id="rId20" Type="http://schemas.openxmlformats.org/officeDocument/2006/relationships/image" Target="media/image9.jpg"/><Relationship Id="rId21" Type="http://schemas.openxmlformats.org/officeDocument/2006/relationships/header" Target="header6.xml"/><Relationship Id="rId22" Type="http://schemas.openxmlformats.org/officeDocument/2006/relationships/footer" Target="footer2.xml"/><Relationship Id="rId23" Type="http://schemas.openxmlformats.org/officeDocument/2006/relationships/image" Target="media/image10.jpg"/><Relationship Id="rId24" Type="http://schemas.openxmlformats.org/officeDocument/2006/relationships/header" Target="header7.xml"/><Relationship Id="rId25" Type="http://schemas.openxmlformats.org/officeDocument/2006/relationships/image" Target="media/image11.jpg"/><Relationship Id="rId26" Type="http://schemas.openxmlformats.org/officeDocument/2006/relationships/image" Target="media/image12.jpg"/><Relationship Id="rId27" Type="http://schemas.openxmlformats.org/officeDocument/2006/relationships/image" Target="media/image13.jpg"/><Relationship Id="rId28" Type="http://schemas.openxmlformats.org/officeDocument/2006/relationships/image" Target="media/image14.jpg"/><Relationship Id="rId29" Type="http://schemas.openxmlformats.org/officeDocument/2006/relationships/footer" Target="footer3.xml"/><Relationship Id="rId30" Type="http://schemas.openxmlformats.org/officeDocument/2006/relationships/image" Target="media/image15.jpg"/><Relationship Id="rId31" Type="http://schemas.openxmlformats.org/officeDocument/2006/relationships/footer" Target="footer4.xml"/><Relationship Id="rId32" Type="http://schemas.openxmlformats.org/officeDocument/2006/relationships/image" Target="media/image16.jpg"/><Relationship Id="rId33" Type="http://schemas.openxmlformats.org/officeDocument/2006/relationships/image" Target="media/image17.jpg"/><Relationship Id="rId34" Type="http://schemas.openxmlformats.org/officeDocument/2006/relationships/image" Target="media/image18.jpg"/><Relationship Id="rId35" Type="http://schemas.openxmlformats.org/officeDocument/2006/relationships/image" Target="media/image19.jpg"/><Relationship Id="rId36" Type="http://schemas.openxmlformats.org/officeDocument/2006/relationships/image" Target="media/image20.jpg"/><Relationship Id="rId37" Type="http://schemas.openxmlformats.org/officeDocument/2006/relationships/image" Target="media/image21.jpg"/><Relationship Id="rId38" Type="http://schemas.openxmlformats.org/officeDocument/2006/relationships/image" Target="media/image22.jpg"/><Relationship Id="rId39" Type="http://schemas.openxmlformats.org/officeDocument/2006/relationships/image" Target="media/image23.jpg"/><Relationship Id="rId40" Type="http://schemas.openxmlformats.org/officeDocument/2006/relationships/header" Target="header8.xml"/><Relationship Id="rId41" Type="http://schemas.openxmlformats.org/officeDocument/2006/relationships/footer" Target="footer5.xml"/><Relationship Id="rId42" Type="http://schemas.openxmlformats.org/officeDocument/2006/relationships/image" Target="media/image24.jpg"/><Relationship Id="rId43" Type="http://schemas.openxmlformats.org/officeDocument/2006/relationships/header" Target="header9.xml"/><Relationship Id="rId44" Type="http://schemas.openxmlformats.org/officeDocument/2006/relationships/image" Target="media/image25.jpg"/><Relationship Id="rId45" Type="http://schemas.openxmlformats.org/officeDocument/2006/relationships/header" Target="header10.xml"/><Relationship Id="rId46" Type="http://schemas.openxmlformats.org/officeDocument/2006/relationships/footer" Target="footer6.xml"/><Relationship Id="rId47" Type="http://schemas.openxmlformats.org/officeDocument/2006/relationships/image" Target="media/image26.jpg"/><Relationship Id="rId48" Type="http://schemas.openxmlformats.org/officeDocument/2006/relationships/image" Target="media/image27.jpg"/><Relationship Id="rId49" Type="http://schemas.openxmlformats.org/officeDocument/2006/relationships/header" Target="header11.xml"/><Relationship Id="rId50" Type="http://schemas.openxmlformats.org/officeDocument/2006/relationships/footer" Target="footer7.xml"/><Relationship Id="rId51" Type="http://schemas.openxmlformats.org/officeDocument/2006/relationships/header" Target="header12.xml"/><Relationship Id="rId52" Type="http://schemas.openxmlformats.org/officeDocument/2006/relationships/footer" Target="footer8.xml"/><Relationship Id="rId53" Type="http://schemas.openxmlformats.org/officeDocument/2006/relationships/image" Target="media/image28.jpg"/><Relationship Id="rId54" Type="http://schemas.openxmlformats.org/officeDocument/2006/relationships/header" Target="header13.xml"/><Relationship Id="rId55" Type="http://schemas.openxmlformats.org/officeDocument/2006/relationships/hyperlink" Target="http://www.litres.ru/david-livingston/dnevniki-issledovatelya-afriki-3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Давид Ливингстон</dc:creator>
  <dc:subject>geography_book</dc:subject>
  <dc:title>Дневники исследователя Африки</dc:title>
  <dcterms:created xsi:type="dcterms:W3CDTF">2018-06-25T13:00:20Z</dcterms:created>
  <dcterms:modified xsi:type="dcterms:W3CDTF">2018-06-25T13:00:20Z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2015-10-12T00:00:00Z</vt:filetime>
  </property>
  <property fmtid="{D5CDD505-2E9C-101B-9397-08002B2CF9AE}" pid="3" name="LastSaved">
    <vt:filetime>2018-06-25T00:00:00Z</vt:filetime>
  </property>
</Properties>
</file>